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BE" w:rsidRDefault="007000BE" w:rsidP="005E7804">
      <w:pPr>
        <w:jc w:val="center"/>
        <w:rPr>
          <w:rFonts w:ascii="Garamond" w:hAnsi="Garamond" w:cs="Garamond"/>
          <w:sz w:val="28"/>
          <w:szCs w:val="28"/>
        </w:rPr>
      </w:pPr>
    </w:p>
    <w:p w:rsidR="007000BE" w:rsidRDefault="007000BE" w:rsidP="005E7804">
      <w:pPr>
        <w:jc w:val="center"/>
        <w:rPr>
          <w:rFonts w:ascii="Garamond" w:hAnsi="Garamond" w:cs="Garamond"/>
        </w:rPr>
      </w:pPr>
      <w:r w:rsidRPr="00977B5E">
        <w:rPr>
          <w:rFonts w:ascii="Garamond" w:hAnsi="Garamond" w:cs="Garamond"/>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37.25pt;height:18pt" fillcolor="#369" stroked="f">
            <v:shadow on="t" color="#b2b2b2" opacity="52429f" offset="3pt"/>
            <v:textpath style="font-family:&quot;Times New Roman&quot;;font-size:16pt;font-weight:bold;v-text-kern:t" trim="t" fitpath="t" string="Elford Parish Council"/>
          </v:shape>
        </w:pict>
      </w:r>
    </w:p>
    <w:p w:rsidR="007000BE" w:rsidRDefault="007000BE" w:rsidP="008F5A37">
      <w:pPr>
        <w:jc w:val="center"/>
        <w:rPr>
          <w:rFonts w:ascii="Garamond" w:hAnsi="Garamond" w:cs="Garamond"/>
          <w:b/>
          <w:bCs/>
          <w:sz w:val="28"/>
          <w:szCs w:val="28"/>
        </w:rPr>
      </w:pPr>
    </w:p>
    <w:p w:rsidR="007000BE" w:rsidRDefault="007000BE" w:rsidP="008F5A37">
      <w:pPr>
        <w:jc w:val="center"/>
        <w:rPr>
          <w:rFonts w:ascii="Garamond" w:hAnsi="Garamond" w:cs="Garamond"/>
          <w:b/>
          <w:bCs/>
          <w:sz w:val="28"/>
          <w:szCs w:val="28"/>
        </w:rPr>
      </w:pPr>
      <w:bookmarkStart w:id="0" w:name="_GoBack"/>
      <w:bookmarkEnd w:id="0"/>
      <w:r w:rsidRPr="00E166FD">
        <w:rPr>
          <w:rFonts w:ascii="Garamond" w:hAnsi="Garamond" w:cs="Garamond"/>
          <w:b/>
          <w:bCs/>
          <w:sz w:val="28"/>
          <w:szCs w:val="28"/>
        </w:rPr>
        <w:t xml:space="preserve">Minutes of Parish Council Meeting </w:t>
      </w:r>
    </w:p>
    <w:p w:rsidR="007000BE" w:rsidRDefault="007000BE" w:rsidP="008F5A37">
      <w:pPr>
        <w:jc w:val="center"/>
        <w:rPr>
          <w:rFonts w:ascii="Garamond" w:hAnsi="Garamond" w:cs="Garamond"/>
          <w:b/>
          <w:bCs/>
          <w:sz w:val="28"/>
          <w:szCs w:val="28"/>
        </w:rPr>
      </w:pPr>
      <w:smartTag w:uri="urn:schemas-microsoft-com:office:smarttags" w:element="time">
        <w:smartTagPr>
          <w:attr w:name="Hour" w:val="19"/>
          <w:attr w:name="Minute" w:val="0"/>
        </w:smartTagPr>
        <w:r w:rsidRPr="00E166FD">
          <w:rPr>
            <w:rFonts w:ascii="Garamond" w:hAnsi="Garamond" w:cs="Garamond"/>
            <w:b/>
            <w:bCs/>
            <w:sz w:val="28"/>
            <w:szCs w:val="28"/>
          </w:rPr>
          <w:t>7pm</w:t>
        </w:r>
      </w:smartTag>
      <w:r w:rsidRPr="00E166FD">
        <w:rPr>
          <w:rFonts w:ascii="Garamond" w:hAnsi="Garamond" w:cs="Garamond"/>
          <w:b/>
          <w:bCs/>
          <w:sz w:val="28"/>
          <w:szCs w:val="28"/>
        </w:rPr>
        <w:t xml:space="preserve"> </w:t>
      </w:r>
      <w:smartTag w:uri="urn:schemas-microsoft-com:office:smarttags" w:element="date">
        <w:smartTagPr>
          <w:attr w:name="Month" w:val="7"/>
          <w:attr w:name="Day" w:val="14"/>
          <w:attr w:name="Year" w:val="2014"/>
        </w:smartTagPr>
        <w:r w:rsidRPr="00E166FD">
          <w:rPr>
            <w:rFonts w:ascii="Garamond" w:hAnsi="Garamond" w:cs="Garamond"/>
            <w:b/>
            <w:bCs/>
            <w:sz w:val="28"/>
            <w:szCs w:val="28"/>
          </w:rPr>
          <w:t xml:space="preserve">Monday </w:t>
        </w:r>
        <w:r>
          <w:rPr>
            <w:rFonts w:ascii="Garamond" w:hAnsi="Garamond" w:cs="Garamond"/>
            <w:b/>
            <w:bCs/>
            <w:sz w:val="28"/>
            <w:szCs w:val="28"/>
          </w:rPr>
          <w:t>14</w:t>
        </w:r>
        <w:r w:rsidRPr="00E166FD">
          <w:rPr>
            <w:rFonts w:ascii="Garamond" w:hAnsi="Garamond" w:cs="Garamond"/>
            <w:b/>
            <w:bCs/>
            <w:sz w:val="28"/>
            <w:szCs w:val="28"/>
            <w:vertAlign w:val="superscript"/>
          </w:rPr>
          <w:t xml:space="preserve">th </w:t>
        </w:r>
        <w:r>
          <w:rPr>
            <w:rFonts w:ascii="Garamond" w:hAnsi="Garamond" w:cs="Garamond"/>
            <w:b/>
            <w:bCs/>
            <w:sz w:val="28"/>
            <w:szCs w:val="28"/>
          </w:rPr>
          <w:t>July</w:t>
        </w:r>
        <w:r w:rsidRPr="00E166FD">
          <w:rPr>
            <w:rFonts w:ascii="Garamond" w:hAnsi="Garamond" w:cs="Garamond"/>
            <w:b/>
            <w:bCs/>
            <w:sz w:val="28"/>
            <w:szCs w:val="28"/>
          </w:rPr>
          <w:t xml:space="preserve"> 201</w:t>
        </w:r>
        <w:r>
          <w:rPr>
            <w:rFonts w:ascii="Garamond" w:hAnsi="Garamond" w:cs="Garamond"/>
            <w:b/>
            <w:bCs/>
            <w:sz w:val="28"/>
            <w:szCs w:val="28"/>
          </w:rPr>
          <w:t>4</w:t>
        </w:r>
      </w:smartTag>
      <w:r w:rsidRPr="00E166FD">
        <w:rPr>
          <w:rFonts w:ascii="Garamond" w:hAnsi="Garamond" w:cs="Garamond"/>
          <w:b/>
          <w:bCs/>
          <w:sz w:val="28"/>
          <w:szCs w:val="28"/>
        </w:rPr>
        <w:t xml:space="preserve"> at Elford Village Hall.</w:t>
      </w:r>
    </w:p>
    <w:p w:rsidR="007000BE" w:rsidRPr="00693EBF" w:rsidRDefault="007000BE" w:rsidP="005E7804">
      <w:pPr>
        <w:rPr>
          <w:rFonts w:ascii="Garamond" w:hAnsi="Garamond" w:cs="Garamond"/>
          <w:b/>
          <w:bCs/>
          <w:sz w:val="24"/>
          <w:szCs w:val="24"/>
          <w:u w:val="single"/>
        </w:rPr>
      </w:pPr>
    </w:p>
    <w:p w:rsidR="007000BE" w:rsidRPr="00A46B4E" w:rsidRDefault="007000BE" w:rsidP="005E7804">
      <w:pPr>
        <w:rPr>
          <w:rFonts w:ascii="Garamond" w:hAnsi="Garamond" w:cs="Garamond"/>
          <w:b/>
          <w:bCs/>
          <w:sz w:val="24"/>
          <w:szCs w:val="24"/>
          <w:u w:val="single"/>
        </w:rPr>
      </w:pPr>
      <w:r w:rsidRPr="00A46B4E">
        <w:rPr>
          <w:rFonts w:ascii="Garamond" w:hAnsi="Garamond" w:cs="Garamond"/>
          <w:b/>
          <w:bCs/>
          <w:sz w:val="24"/>
          <w:szCs w:val="24"/>
        </w:rPr>
        <w:t xml:space="preserve">Present: </w:t>
      </w:r>
      <w:r w:rsidRPr="00A46B4E">
        <w:rPr>
          <w:rFonts w:ascii="Garamond" w:hAnsi="Garamond" w:cs="Garamond"/>
          <w:sz w:val="24"/>
          <w:szCs w:val="24"/>
        </w:rPr>
        <w:t xml:space="preserve"> Councillors Wain (Chair), Gilbert, </w:t>
      </w:r>
      <w:smartTag w:uri="urn:schemas-microsoft-com:office:smarttags" w:element="place">
        <w:smartTag w:uri="urn:schemas-microsoft-com:office:smarttags" w:element="City">
          <w:r w:rsidRPr="00A46B4E">
            <w:rPr>
              <w:rFonts w:ascii="Garamond" w:hAnsi="Garamond" w:cs="Garamond"/>
              <w:sz w:val="24"/>
              <w:szCs w:val="24"/>
            </w:rPr>
            <w:t>Newport</w:t>
          </w:r>
        </w:smartTag>
      </w:smartTag>
      <w:r w:rsidRPr="00A46B4E">
        <w:rPr>
          <w:rFonts w:ascii="Garamond" w:hAnsi="Garamond" w:cs="Garamond"/>
          <w:sz w:val="24"/>
          <w:szCs w:val="24"/>
        </w:rPr>
        <w:t>, Standerwick</w:t>
      </w:r>
    </w:p>
    <w:p w:rsidR="007000BE" w:rsidRPr="00A46B4E" w:rsidRDefault="007000BE" w:rsidP="005E7804">
      <w:pPr>
        <w:rPr>
          <w:rFonts w:ascii="Garamond" w:hAnsi="Garamond" w:cs="Garamond"/>
          <w:sz w:val="24"/>
          <w:szCs w:val="24"/>
        </w:rPr>
      </w:pPr>
    </w:p>
    <w:p w:rsidR="007000BE" w:rsidRPr="00A46B4E" w:rsidRDefault="007000BE" w:rsidP="00567CEA">
      <w:pPr>
        <w:rPr>
          <w:rFonts w:ascii="Garamond" w:hAnsi="Garamond" w:cs="Garamond"/>
          <w:sz w:val="24"/>
          <w:szCs w:val="24"/>
        </w:rPr>
      </w:pPr>
      <w:r w:rsidRPr="00A46B4E">
        <w:rPr>
          <w:rFonts w:ascii="Garamond" w:hAnsi="Garamond" w:cs="Garamond"/>
          <w:b/>
          <w:bCs/>
          <w:sz w:val="24"/>
          <w:szCs w:val="24"/>
        </w:rPr>
        <w:t>In Attendance:</w:t>
      </w:r>
      <w:r w:rsidRPr="00A46B4E">
        <w:rPr>
          <w:rFonts w:ascii="Garamond" w:hAnsi="Garamond" w:cs="Garamond"/>
          <w:sz w:val="24"/>
          <w:szCs w:val="24"/>
        </w:rPr>
        <w:t xml:space="preserve"> </w:t>
      </w:r>
      <w:r w:rsidRPr="00A46B4E">
        <w:rPr>
          <w:rFonts w:ascii="Garamond" w:hAnsi="Garamond" w:cs="Garamond"/>
          <w:b/>
          <w:bCs/>
          <w:sz w:val="24"/>
          <w:szCs w:val="24"/>
        </w:rPr>
        <w:t xml:space="preserve"> </w:t>
      </w:r>
      <w:r w:rsidRPr="00A46B4E">
        <w:rPr>
          <w:rFonts w:ascii="Garamond" w:hAnsi="Garamond" w:cs="Garamond"/>
          <w:sz w:val="24"/>
          <w:szCs w:val="24"/>
        </w:rPr>
        <w:t>Mrs Jones (Clerk), two members of the public.</w:t>
      </w:r>
    </w:p>
    <w:p w:rsidR="007000BE" w:rsidRPr="00A46B4E" w:rsidRDefault="007000BE" w:rsidP="00EB782C">
      <w:pPr>
        <w:rPr>
          <w:rFonts w:ascii="Garamond" w:hAnsi="Garamond" w:cs="Garamond"/>
          <w:b/>
          <w:bCs/>
          <w:sz w:val="24"/>
          <w:szCs w:val="24"/>
          <w:u w:val="single"/>
        </w:rPr>
      </w:pPr>
    </w:p>
    <w:p w:rsidR="007000BE" w:rsidRPr="00A46B4E" w:rsidRDefault="007000BE" w:rsidP="00CE2C1C">
      <w:pPr>
        <w:rPr>
          <w:rFonts w:ascii="Garamond" w:hAnsi="Garamond" w:cs="Garamond"/>
          <w:sz w:val="24"/>
          <w:szCs w:val="24"/>
        </w:rPr>
      </w:pPr>
      <w:r w:rsidRPr="00A46B4E">
        <w:rPr>
          <w:rFonts w:ascii="Garamond" w:hAnsi="Garamond" w:cs="Garamond"/>
          <w:b/>
          <w:bCs/>
          <w:sz w:val="24"/>
          <w:szCs w:val="24"/>
        </w:rPr>
        <w:t xml:space="preserve">Notice and quorum:  </w:t>
      </w:r>
      <w:r w:rsidRPr="00A46B4E">
        <w:rPr>
          <w:rFonts w:ascii="Garamond" w:hAnsi="Garamond" w:cs="Garamond"/>
          <w:sz w:val="24"/>
          <w:szCs w:val="24"/>
        </w:rPr>
        <w:t>Due notice of the meeting had been given and a quorum of Councillors was present.  The Chair declared the meeting open.</w:t>
      </w:r>
    </w:p>
    <w:p w:rsidR="007000BE" w:rsidRPr="00A46B4E" w:rsidRDefault="007000BE" w:rsidP="00CE2C1C">
      <w:pPr>
        <w:rPr>
          <w:rFonts w:ascii="Garamond" w:hAnsi="Garamond" w:cs="Garamond"/>
          <w:sz w:val="24"/>
          <w:szCs w:val="24"/>
        </w:rPr>
      </w:pPr>
    </w:p>
    <w:p w:rsidR="007000BE" w:rsidRPr="00A46B4E" w:rsidRDefault="007000BE" w:rsidP="00CE2C1C">
      <w:pPr>
        <w:numPr>
          <w:ilvl w:val="0"/>
          <w:numId w:val="33"/>
        </w:numPr>
        <w:rPr>
          <w:rFonts w:ascii="Garamond" w:hAnsi="Garamond" w:cs="Garamond"/>
          <w:sz w:val="24"/>
          <w:szCs w:val="24"/>
        </w:rPr>
      </w:pPr>
      <w:r w:rsidRPr="00A46B4E">
        <w:rPr>
          <w:rFonts w:ascii="Garamond" w:hAnsi="Garamond" w:cs="Garamond"/>
          <w:b/>
          <w:bCs/>
          <w:sz w:val="24"/>
          <w:szCs w:val="24"/>
        </w:rPr>
        <w:t>Open forum</w:t>
      </w:r>
      <w:r w:rsidRPr="00A46B4E">
        <w:rPr>
          <w:rFonts w:ascii="Garamond" w:hAnsi="Garamond" w:cs="Garamond"/>
          <w:sz w:val="24"/>
          <w:szCs w:val="24"/>
        </w:rPr>
        <w:t xml:space="preserve"> (Public Participation) </w:t>
      </w:r>
    </w:p>
    <w:p w:rsidR="007000BE" w:rsidRDefault="007000BE" w:rsidP="00D028B9">
      <w:pPr>
        <w:ind w:left="360"/>
        <w:rPr>
          <w:rFonts w:ascii="Garamond" w:hAnsi="Garamond" w:cs="Garamond"/>
          <w:sz w:val="24"/>
          <w:szCs w:val="24"/>
        </w:rPr>
      </w:pPr>
      <w:r>
        <w:rPr>
          <w:rFonts w:ascii="Garamond" w:hAnsi="Garamond" w:cs="Garamond"/>
          <w:sz w:val="24"/>
          <w:szCs w:val="24"/>
        </w:rPr>
        <w:t>The planning application for a lagoon to hold liquid manure at Home Farm was discussed.  There was concern about access, the smell, and health and safety precautions, and comments would be sent to the District Council asking for conditions to regulate these if approved.  There was discussion as to whether it was preferable to have a lagoon with regular deliveries, or whether it was preferable to continue with the system used at present with frequent deliveries over a two week period, around twice a year, which residents would be informed about.</w:t>
      </w:r>
    </w:p>
    <w:p w:rsidR="007000BE" w:rsidRDefault="007000BE" w:rsidP="00D028B9">
      <w:pPr>
        <w:ind w:left="360"/>
        <w:rPr>
          <w:rFonts w:ascii="Garamond" w:hAnsi="Garamond" w:cs="Garamond"/>
          <w:sz w:val="24"/>
          <w:szCs w:val="24"/>
        </w:rPr>
      </w:pPr>
      <w:r>
        <w:rPr>
          <w:rFonts w:ascii="Garamond" w:hAnsi="Garamond" w:cs="Garamond"/>
          <w:sz w:val="24"/>
          <w:szCs w:val="24"/>
        </w:rPr>
        <w:t>Details of the application would be put on the website so that residents could find out more information and send their comments to the Planning Department.</w:t>
      </w:r>
    </w:p>
    <w:p w:rsidR="007000BE" w:rsidRDefault="007000BE" w:rsidP="00D028B9">
      <w:pPr>
        <w:ind w:left="360"/>
        <w:rPr>
          <w:rFonts w:ascii="Garamond" w:hAnsi="Garamond" w:cs="Garamond"/>
          <w:sz w:val="24"/>
          <w:szCs w:val="24"/>
        </w:rPr>
      </w:pPr>
    </w:p>
    <w:p w:rsidR="007000BE" w:rsidRDefault="007000BE" w:rsidP="00D028B9">
      <w:pPr>
        <w:ind w:left="360"/>
        <w:rPr>
          <w:rFonts w:ascii="Garamond" w:hAnsi="Garamond" w:cs="Garamond"/>
          <w:sz w:val="24"/>
          <w:szCs w:val="24"/>
        </w:rPr>
      </w:pPr>
      <w:r>
        <w:rPr>
          <w:rFonts w:ascii="Garamond" w:hAnsi="Garamond" w:cs="Garamond"/>
          <w:sz w:val="24"/>
          <w:szCs w:val="24"/>
        </w:rPr>
        <w:t>The draw for a mobile phone donated for a competition to encourage residents to send in their email addresses was won by Mr A Ward.</w:t>
      </w:r>
    </w:p>
    <w:p w:rsidR="007000BE" w:rsidRPr="00A46B4E" w:rsidRDefault="007000BE" w:rsidP="00D028B9">
      <w:pPr>
        <w:ind w:left="360"/>
        <w:rPr>
          <w:rFonts w:ascii="Garamond" w:hAnsi="Garamond" w:cs="Garamond"/>
          <w:sz w:val="24"/>
          <w:szCs w:val="24"/>
        </w:rPr>
      </w:pPr>
    </w:p>
    <w:p w:rsidR="007000BE" w:rsidRPr="00A46B4E" w:rsidRDefault="007000BE" w:rsidP="00AD33B6">
      <w:pPr>
        <w:numPr>
          <w:ilvl w:val="0"/>
          <w:numId w:val="33"/>
        </w:numPr>
        <w:rPr>
          <w:rFonts w:ascii="Garamond" w:hAnsi="Garamond" w:cs="Garamond"/>
          <w:sz w:val="24"/>
          <w:szCs w:val="24"/>
        </w:rPr>
      </w:pPr>
      <w:r w:rsidRPr="00A46B4E">
        <w:rPr>
          <w:rFonts w:ascii="Garamond" w:hAnsi="Garamond" w:cs="Garamond"/>
          <w:b/>
          <w:bCs/>
          <w:sz w:val="24"/>
          <w:szCs w:val="24"/>
        </w:rPr>
        <w:t xml:space="preserve">To receive apologies </w:t>
      </w:r>
    </w:p>
    <w:p w:rsidR="007000BE" w:rsidRPr="00A46B4E" w:rsidRDefault="007000BE" w:rsidP="00AD33B6">
      <w:pPr>
        <w:ind w:left="360"/>
        <w:rPr>
          <w:rFonts w:ascii="Garamond" w:hAnsi="Garamond" w:cs="Garamond"/>
          <w:sz w:val="24"/>
          <w:szCs w:val="24"/>
        </w:rPr>
      </w:pPr>
      <w:r w:rsidRPr="00A46B4E">
        <w:rPr>
          <w:rFonts w:ascii="Garamond" w:hAnsi="Garamond" w:cs="Garamond"/>
          <w:sz w:val="24"/>
          <w:szCs w:val="24"/>
        </w:rPr>
        <w:tab/>
        <w:t>Cllrs Batchelor and Taylor had apologised. The apologies were accepted.</w:t>
      </w:r>
    </w:p>
    <w:p w:rsidR="007000BE" w:rsidRPr="00A46B4E" w:rsidRDefault="007000BE" w:rsidP="00CE2C1C">
      <w:pPr>
        <w:ind w:left="720"/>
        <w:rPr>
          <w:rFonts w:ascii="Garamond" w:hAnsi="Garamond" w:cs="Garamond"/>
          <w:b/>
          <w:bCs/>
          <w:sz w:val="24"/>
          <w:szCs w:val="24"/>
        </w:rPr>
      </w:pPr>
    </w:p>
    <w:p w:rsidR="007000BE" w:rsidRPr="00A46B4E" w:rsidRDefault="007000BE" w:rsidP="000A6D94">
      <w:pPr>
        <w:numPr>
          <w:ilvl w:val="0"/>
          <w:numId w:val="33"/>
        </w:numPr>
        <w:rPr>
          <w:rFonts w:ascii="Garamond" w:hAnsi="Garamond" w:cs="Garamond"/>
          <w:b/>
          <w:bCs/>
          <w:sz w:val="24"/>
          <w:szCs w:val="24"/>
        </w:rPr>
      </w:pPr>
      <w:r w:rsidRPr="00A46B4E">
        <w:rPr>
          <w:rFonts w:ascii="Garamond" w:hAnsi="Garamond" w:cs="Garamond"/>
          <w:b/>
          <w:bCs/>
          <w:sz w:val="24"/>
          <w:szCs w:val="24"/>
        </w:rPr>
        <w:t xml:space="preserve">To receive Declarations of Interest and to consider written requests from Councillors for the Council to grant a dispensation </w:t>
      </w:r>
    </w:p>
    <w:p w:rsidR="007000BE" w:rsidRPr="00A46B4E" w:rsidRDefault="007000BE" w:rsidP="000A6D94">
      <w:pPr>
        <w:ind w:left="360"/>
        <w:rPr>
          <w:rFonts w:ascii="Garamond" w:hAnsi="Garamond" w:cs="Garamond"/>
          <w:b/>
          <w:bCs/>
          <w:sz w:val="24"/>
          <w:szCs w:val="24"/>
        </w:rPr>
      </w:pPr>
      <w:r w:rsidRPr="00A46B4E">
        <w:rPr>
          <w:rFonts w:ascii="Garamond" w:hAnsi="Garamond" w:cs="Garamond"/>
          <w:sz w:val="24"/>
          <w:szCs w:val="24"/>
        </w:rPr>
        <w:tab/>
      </w:r>
      <w:r>
        <w:rPr>
          <w:rFonts w:ascii="Garamond" w:hAnsi="Garamond" w:cs="Garamond"/>
          <w:sz w:val="24"/>
          <w:szCs w:val="24"/>
        </w:rPr>
        <w:t>Cllr Gilbert for item 8</w:t>
      </w:r>
      <w:r w:rsidRPr="00A46B4E">
        <w:rPr>
          <w:rFonts w:ascii="Garamond" w:hAnsi="Garamond" w:cs="Garamond"/>
          <w:sz w:val="24"/>
          <w:szCs w:val="24"/>
        </w:rPr>
        <w:t xml:space="preserve">. </w:t>
      </w:r>
    </w:p>
    <w:p w:rsidR="007000BE" w:rsidRPr="00A46B4E" w:rsidRDefault="007000BE" w:rsidP="00CE2C1C">
      <w:pPr>
        <w:ind w:left="720"/>
        <w:rPr>
          <w:rFonts w:ascii="Garamond" w:hAnsi="Garamond" w:cs="Garamond"/>
          <w:sz w:val="24"/>
          <w:szCs w:val="24"/>
        </w:rPr>
      </w:pPr>
    </w:p>
    <w:p w:rsidR="007000BE" w:rsidRPr="00A46B4E" w:rsidRDefault="007000BE" w:rsidP="002A5495">
      <w:pPr>
        <w:numPr>
          <w:ilvl w:val="0"/>
          <w:numId w:val="33"/>
        </w:numPr>
        <w:rPr>
          <w:rFonts w:ascii="Garamond" w:hAnsi="Garamond" w:cs="Garamond"/>
          <w:b/>
          <w:bCs/>
          <w:sz w:val="24"/>
          <w:szCs w:val="24"/>
        </w:rPr>
      </w:pPr>
      <w:r w:rsidRPr="00A46B4E">
        <w:rPr>
          <w:rFonts w:ascii="Garamond" w:hAnsi="Garamond" w:cs="Garamond"/>
          <w:b/>
          <w:bCs/>
          <w:sz w:val="24"/>
          <w:szCs w:val="24"/>
        </w:rPr>
        <w:t>To co-opt a member onto the Parish Council to fill the casual vacancy</w:t>
      </w:r>
    </w:p>
    <w:p w:rsidR="007000BE" w:rsidRDefault="007000BE" w:rsidP="002A5495">
      <w:pPr>
        <w:ind w:firstLine="360"/>
        <w:rPr>
          <w:rFonts w:ascii="Garamond" w:hAnsi="Garamond" w:cs="Garamond"/>
          <w:b/>
          <w:bCs/>
          <w:sz w:val="24"/>
          <w:szCs w:val="24"/>
        </w:rPr>
      </w:pPr>
      <w:r w:rsidRPr="00A46B4E">
        <w:rPr>
          <w:rFonts w:ascii="Garamond" w:hAnsi="Garamond" w:cs="Garamond"/>
          <w:b/>
          <w:bCs/>
          <w:sz w:val="24"/>
          <w:szCs w:val="24"/>
        </w:rPr>
        <w:t xml:space="preserve">To receive the Declaration of Acceptance of Office  </w:t>
      </w:r>
    </w:p>
    <w:p w:rsidR="007000BE" w:rsidRDefault="007000BE" w:rsidP="002A5495">
      <w:pPr>
        <w:ind w:left="720"/>
        <w:rPr>
          <w:rFonts w:ascii="Garamond" w:hAnsi="Garamond" w:cs="Garamond"/>
          <w:sz w:val="24"/>
          <w:szCs w:val="24"/>
        </w:rPr>
      </w:pPr>
      <w:r w:rsidRPr="002A5495">
        <w:rPr>
          <w:rFonts w:ascii="Garamond" w:hAnsi="Garamond" w:cs="Garamond"/>
          <w:sz w:val="24"/>
          <w:szCs w:val="24"/>
        </w:rPr>
        <w:t xml:space="preserve">It was agreed to co-opt Richard Smith </w:t>
      </w:r>
      <w:r>
        <w:rPr>
          <w:rFonts w:ascii="Garamond" w:hAnsi="Garamond" w:cs="Garamond"/>
          <w:sz w:val="24"/>
          <w:szCs w:val="24"/>
        </w:rPr>
        <w:t xml:space="preserve">as a Parish Councillor </w:t>
      </w:r>
      <w:r w:rsidRPr="002A5495">
        <w:rPr>
          <w:rFonts w:ascii="Garamond" w:hAnsi="Garamond" w:cs="Garamond"/>
          <w:sz w:val="24"/>
          <w:szCs w:val="24"/>
        </w:rPr>
        <w:t>and his Declaration of Acceptance of Office was signed.</w:t>
      </w:r>
    </w:p>
    <w:p w:rsidR="007000BE" w:rsidRDefault="007000BE" w:rsidP="002A5495">
      <w:pPr>
        <w:ind w:left="720"/>
        <w:rPr>
          <w:rFonts w:ascii="Garamond" w:hAnsi="Garamond" w:cs="Garamond"/>
          <w:sz w:val="24"/>
          <w:szCs w:val="24"/>
        </w:rPr>
      </w:pPr>
    </w:p>
    <w:p w:rsidR="007000BE" w:rsidRDefault="007000BE" w:rsidP="002A5495">
      <w:pPr>
        <w:ind w:left="720"/>
        <w:rPr>
          <w:rFonts w:ascii="Garamond" w:hAnsi="Garamond" w:cs="Garamond"/>
          <w:sz w:val="24"/>
          <w:szCs w:val="24"/>
        </w:rPr>
      </w:pPr>
      <w:r w:rsidRPr="00A46B4E">
        <w:rPr>
          <w:rFonts w:ascii="Garamond" w:hAnsi="Garamond" w:cs="Garamond"/>
          <w:b/>
          <w:bCs/>
          <w:sz w:val="24"/>
          <w:szCs w:val="24"/>
        </w:rPr>
        <w:t>Resolved:</w:t>
      </w:r>
      <w:r w:rsidRPr="00A46B4E">
        <w:rPr>
          <w:rFonts w:ascii="Garamond" w:hAnsi="Garamond" w:cs="Garamond"/>
          <w:sz w:val="24"/>
          <w:szCs w:val="24"/>
        </w:rPr>
        <w:t xml:space="preserve"> Approved</w:t>
      </w:r>
    </w:p>
    <w:p w:rsidR="007000BE" w:rsidRPr="002A5495" w:rsidRDefault="007000BE" w:rsidP="002A5495">
      <w:pPr>
        <w:ind w:left="720"/>
        <w:rPr>
          <w:rFonts w:ascii="Garamond" w:hAnsi="Garamond" w:cs="Garamond"/>
          <w:sz w:val="24"/>
          <w:szCs w:val="24"/>
        </w:rPr>
      </w:pPr>
    </w:p>
    <w:p w:rsidR="007000BE" w:rsidRPr="00A46B4E" w:rsidRDefault="007000BE" w:rsidP="00CE2C1C">
      <w:pPr>
        <w:numPr>
          <w:ilvl w:val="0"/>
          <w:numId w:val="33"/>
        </w:numPr>
        <w:rPr>
          <w:rFonts w:ascii="Garamond" w:hAnsi="Garamond" w:cs="Garamond"/>
          <w:b/>
          <w:bCs/>
          <w:sz w:val="24"/>
          <w:szCs w:val="24"/>
        </w:rPr>
      </w:pPr>
      <w:r w:rsidRPr="00A46B4E">
        <w:rPr>
          <w:rFonts w:ascii="Garamond" w:hAnsi="Garamond" w:cs="Garamond"/>
          <w:b/>
          <w:bCs/>
          <w:sz w:val="24"/>
          <w:szCs w:val="24"/>
        </w:rPr>
        <w:t xml:space="preserve">To approve the Minutes of the meeting of </w:t>
      </w:r>
      <w:smartTag w:uri="urn:schemas-microsoft-com:office:smarttags" w:element="date">
        <w:smartTagPr>
          <w:attr w:name="Month" w:val="6"/>
          <w:attr w:name="Day" w:val="9"/>
          <w:attr w:name="Year" w:val="2014"/>
        </w:smartTagPr>
        <w:r w:rsidRPr="00A46B4E">
          <w:rPr>
            <w:rFonts w:ascii="Garamond" w:hAnsi="Garamond" w:cs="Garamond"/>
            <w:b/>
            <w:bCs/>
            <w:sz w:val="24"/>
            <w:szCs w:val="24"/>
          </w:rPr>
          <w:t>9/6/14</w:t>
        </w:r>
      </w:smartTag>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sz w:val="24"/>
          <w:szCs w:val="24"/>
        </w:rPr>
        <w:tab/>
      </w:r>
    </w:p>
    <w:p w:rsidR="007000BE" w:rsidRPr="00A46B4E" w:rsidRDefault="007000BE" w:rsidP="00C52B5B">
      <w:pPr>
        <w:ind w:left="720"/>
        <w:rPr>
          <w:rFonts w:ascii="Garamond" w:hAnsi="Garamond" w:cs="Garamond"/>
          <w:b/>
          <w:bCs/>
          <w:sz w:val="24"/>
          <w:szCs w:val="24"/>
        </w:rPr>
      </w:pPr>
      <w:r w:rsidRPr="00A46B4E">
        <w:rPr>
          <w:rFonts w:ascii="Garamond" w:hAnsi="Garamond" w:cs="Garamond"/>
          <w:b/>
          <w:bCs/>
          <w:sz w:val="24"/>
          <w:szCs w:val="24"/>
        </w:rPr>
        <w:t>Resolved</w:t>
      </w:r>
      <w:r w:rsidRPr="00A46B4E">
        <w:rPr>
          <w:rFonts w:ascii="Garamond" w:hAnsi="Garamond" w:cs="Garamond"/>
          <w:sz w:val="24"/>
          <w:szCs w:val="24"/>
        </w:rPr>
        <w:t>: Approved</w:t>
      </w:r>
    </w:p>
    <w:p w:rsidR="007000BE" w:rsidRPr="00A46B4E" w:rsidRDefault="007000BE" w:rsidP="00C52B5B">
      <w:pPr>
        <w:ind w:left="720"/>
        <w:rPr>
          <w:rFonts w:ascii="Garamond" w:hAnsi="Garamond" w:cs="Garamond"/>
          <w:b/>
          <w:bCs/>
          <w:sz w:val="24"/>
          <w:szCs w:val="24"/>
        </w:rPr>
      </w:pPr>
    </w:p>
    <w:p w:rsidR="007000BE" w:rsidRPr="00A46B4E" w:rsidRDefault="007000BE" w:rsidP="00C52B5B">
      <w:pPr>
        <w:ind w:left="720"/>
        <w:rPr>
          <w:rFonts w:ascii="Garamond" w:hAnsi="Garamond" w:cs="Garamond"/>
          <w:b/>
          <w:bCs/>
          <w:sz w:val="24"/>
          <w:szCs w:val="24"/>
        </w:rPr>
      </w:pPr>
      <w:r w:rsidRPr="00A46B4E">
        <w:rPr>
          <w:rFonts w:ascii="Garamond" w:hAnsi="Garamond" w:cs="Garamond"/>
          <w:b/>
          <w:bCs/>
          <w:sz w:val="24"/>
          <w:szCs w:val="24"/>
        </w:rPr>
        <w:t xml:space="preserve">To receive information on matters arising from the meeting of </w:t>
      </w:r>
      <w:smartTag w:uri="urn:schemas-microsoft-com:office:smarttags" w:element="date">
        <w:smartTagPr>
          <w:attr w:name="Month" w:val="6"/>
          <w:attr w:name="Day" w:val="9"/>
          <w:attr w:name="Year" w:val="2014"/>
        </w:smartTagPr>
        <w:r>
          <w:rPr>
            <w:rFonts w:ascii="Garamond" w:hAnsi="Garamond" w:cs="Garamond"/>
            <w:b/>
            <w:bCs/>
            <w:sz w:val="24"/>
            <w:szCs w:val="24"/>
          </w:rPr>
          <w:t>9</w:t>
        </w:r>
        <w:r w:rsidRPr="00A46B4E">
          <w:rPr>
            <w:rFonts w:ascii="Garamond" w:hAnsi="Garamond" w:cs="Garamond"/>
            <w:b/>
            <w:bCs/>
            <w:sz w:val="24"/>
            <w:szCs w:val="24"/>
          </w:rPr>
          <w:t>/</w:t>
        </w:r>
        <w:r>
          <w:rPr>
            <w:rFonts w:ascii="Garamond" w:hAnsi="Garamond" w:cs="Garamond"/>
            <w:b/>
            <w:bCs/>
            <w:sz w:val="24"/>
            <w:szCs w:val="24"/>
          </w:rPr>
          <w:t>6</w:t>
        </w:r>
        <w:r w:rsidRPr="00A46B4E">
          <w:rPr>
            <w:rFonts w:ascii="Garamond" w:hAnsi="Garamond" w:cs="Garamond"/>
            <w:b/>
            <w:bCs/>
            <w:sz w:val="24"/>
            <w:szCs w:val="24"/>
          </w:rPr>
          <w:t>/14</w:t>
        </w:r>
      </w:smartTag>
      <w:r w:rsidRPr="00A46B4E">
        <w:rPr>
          <w:rFonts w:ascii="Garamond" w:hAnsi="Garamond" w:cs="Garamond"/>
          <w:b/>
          <w:bCs/>
          <w:sz w:val="24"/>
          <w:szCs w:val="24"/>
        </w:rPr>
        <w:t xml:space="preserve">: </w:t>
      </w:r>
    </w:p>
    <w:p w:rsidR="007000BE" w:rsidRPr="00A46B4E" w:rsidRDefault="007000BE" w:rsidP="000A07BB">
      <w:pPr>
        <w:numPr>
          <w:ilvl w:val="1"/>
          <w:numId w:val="17"/>
        </w:numPr>
        <w:rPr>
          <w:rFonts w:ascii="Garamond" w:hAnsi="Garamond" w:cs="Garamond"/>
          <w:b/>
          <w:bCs/>
          <w:sz w:val="24"/>
          <w:szCs w:val="24"/>
        </w:rPr>
      </w:pPr>
      <w:r w:rsidRPr="00A46B4E">
        <w:rPr>
          <w:rFonts w:ascii="Garamond" w:hAnsi="Garamond" w:cs="Garamond"/>
          <w:b/>
          <w:bCs/>
          <w:sz w:val="24"/>
          <w:szCs w:val="24"/>
        </w:rPr>
        <w:t>World War One Commemoration</w:t>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p>
    <w:p w:rsidR="007000BE" w:rsidRDefault="007000BE" w:rsidP="002A5495">
      <w:pPr>
        <w:ind w:left="1080"/>
        <w:rPr>
          <w:rFonts w:ascii="Garamond" w:hAnsi="Garamond" w:cs="Garamond"/>
          <w:sz w:val="24"/>
          <w:szCs w:val="24"/>
        </w:rPr>
      </w:pPr>
      <w:r w:rsidRPr="00BF1529">
        <w:rPr>
          <w:rFonts w:ascii="Garamond" w:hAnsi="Garamond" w:cs="Garamond"/>
          <w:sz w:val="24"/>
          <w:szCs w:val="24"/>
        </w:rPr>
        <w:t xml:space="preserve">A positive meeting had been held and ideas for the commemoration </w:t>
      </w:r>
      <w:r>
        <w:rPr>
          <w:rFonts w:ascii="Garamond" w:hAnsi="Garamond" w:cs="Garamond"/>
          <w:sz w:val="24"/>
          <w:szCs w:val="24"/>
        </w:rPr>
        <w:t>on October 5</w:t>
      </w:r>
      <w:r w:rsidRPr="00BF1529">
        <w:rPr>
          <w:rFonts w:ascii="Garamond" w:hAnsi="Garamond" w:cs="Garamond"/>
          <w:sz w:val="24"/>
          <w:szCs w:val="24"/>
          <w:vertAlign w:val="superscript"/>
        </w:rPr>
        <w:t>th</w:t>
      </w:r>
      <w:r>
        <w:rPr>
          <w:rFonts w:ascii="Garamond" w:hAnsi="Garamond" w:cs="Garamond"/>
          <w:sz w:val="24"/>
          <w:szCs w:val="24"/>
        </w:rPr>
        <w:t xml:space="preserve"> were being developed</w:t>
      </w:r>
      <w:r w:rsidRPr="00BF1529">
        <w:rPr>
          <w:rFonts w:ascii="Garamond" w:hAnsi="Garamond" w:cs="Garamond"/>
          <w:sz w:val="24"/>
          <w:szCs w:val="24"/>
        </w:rPr>
        <w:t>.</w:t>
      </w:r>
    </w:p>
    <w:p w:rsidR="007000BE" w:rsidRPr="00BF1529" w:rsidRDefault="007000BE" w:rsidP="002A5495">
      <w:pPr>
        <w:ind w:left="1080"/>
        <w:rPr>
          <w:rFonts w:ascii="Garamond" w:hAnsi="Garamond" w:cs="Garamond"/>
          <w:sz w:val="24"/>
          <w:szCs w:val="24"/>
        </w:rPr>
      </w:pPr>
    </w:p>
    <w:p w:rsidR="007000BE" w:rsidRPr="00A46B4E" w:rsidRDefault="007000BE" w:rsidP="000A07BB">
      <w:pPr>
        <w:numPr>
          <w:ilvl w:val="1"/>
          <w:numId w:val="17"/>
        </w:numPr>
        <w:rPr>
          <w:rFonts w:ascii="Garamond" w:hAnsi="Garamond" w:cs="Garamond"/>
          <w:b/>
          <w:bCs/>
          <w:sz w:val="24"/>
          <w:szCs w:val="24"/>
        </w:rPr>
      </w:pPr>
      <w:r w:rsidRPr="00A46B4E">
        <w:rPr>
          <w:rFonts w:ascii="Garamond" w:hAnsi="Garamond" w:cs="Garamond"/>
          <w:b/>
          <w:bCs/>
          <w:sz w:val="24"/>
          <w:szCs w:val="24"/>
        </w:rPr>
        <w:t>Noise at Elford Quarry</w:t>
      </w:r>
    </w:p>
    <w:p w:rsidR="007000BE" w:rsidRPr="00A46B4E" w:rsidRDefault="007000BE" w:rsidP="001B0356">
      <w:pPr>
        <w:ind w:left="1080"/>
        <w:rPr>
          <w:rFonts w:ascii="Garamond" w:hAnsi="Garamond" w:cs="Garamond"/>
          <w:sz w:val="24"/>
          <w:szCs w:val="24"/>
        </w:rPr>
      </w:pPr>
      <w:r>
        <w:rPr>
          <w:rFonts w:ascii="Garamond" w:hAnsi="Garamond" w:cs="Garamond"/>
          <w:sz w:val="24"/>
          <w:szCs w:val="24"/>
        </w:rPr>
        <w:t xml:space="preserve">Environmental Health had put a noise meter in a nearby home. The motorbike noise had not been heard recently; this would be monitored. </w:t>
      </w:r>
    </w:p>
    <w:p w:rsidR="007000BE" w:rsidRPr="00A46B4E" w:rsidRDefault="007000BE" w:rsidP="00B61937">
      <w:pPr>
        <w:ind w:firstLine="360"/>
        <w:rPr>
          <w:rFonts w:ascii="Garamond" w:hAnsi="Garamond" w:cs="Garamond"/>
          <w:b/>
          <w:bCs/>
          <w:sz w:val="24"/>
          <w:szCs w:val="24"/>
        </w:rPr>
      </w:pPr>
    </w:p>
    <w:p w:rsidR="007000BE" w:rsidRPr="00A46B4E" w:rsidRDefault="007000BE" w:rsidP="00B61937">
      <w:pPr>
        <w:numPr>
          <w:ilvl w:val="0"/>
          <w:numId w:val="33"/>
        </w:numPr>
        <w:rPr>
          <w:rFonts w:ascii="Garamond" w:hAnsi="Garamond" w:cs="Garamond"/>
          <w:b/>
          <w:bCs/>
          <w:sz w:val="24"/>
          <w:szCs w:val="24"/>
        </w:rPr>
      </w:pPr>
      <w:r w:rsidRPr="00A46B4E">
        <w:rPr>
          <w:rFonts w:ascii="Garamond" w:hAnsi="Garamond" w:cs="Garamond"/>
          <w:b/>
          <w:bCs/>
          <w:sz w:val="24"/>
          <w:szCs w:val="24"/>
        </w:rPr>
        <w:t xml:space="preserve">To receive the Clerk’s report </w:t>
      </w:r>
    </w:p>
    <w:p w:rsidR="007000BE" w:rsidRPr="00713196" w:rsidRDefault="007000BE" w:rsidP="002C54ED">
      <w:pPr>
        <w:ind w:left="360"/>
        <w:rPr>
          <w:rFonts w:ascii="Garamond" w:hAnsi="Garamond" w:cs="Garamond"/>
          <w:sz w:val="24"/>
          <w:szCs w:val="24"/>
        </w:rPr>
      </w:pPr>
      <w:r w:rsidRPr="00713196">
        <w:rPr>
          <w:rFonts w:ascii="Garamond" w:hAnsi="Garamond" w:cs="Garamond"/>
          <w:sz w:val="24"/>
          <w:szCs w:val="24"/>
          <w:u w:val="single"/>
        </w:rPr>
        <w:t xml:space="preserve">The </w:t>
      </w:r>
      <w:smartTag w:uri="urn:schemas-microsoft-com:office:smarttags" w:element="place">
        <w:smartTag w:uri="urn:schemas-microsoft-com:office:smarttags" w:element="PlaceName">
          <w:r w:rsidRPr="00713196">
            <w:rPr>
              <w:rFonts w:ascii="Garamond" w:hAnsi="Garamond" w:cs="Garamond"/>
              <w:sz w:val="24"/>
              <w:szCs w:val="24"/>
              <w:u w:val="single"/>
            </w:rPr>
            <w:t>Shrubbery</w:t>
          </w:r>
        </w:smartTag>
        <w:r w:rsidRPr="00713196">
          <w:rPr>
            <w:rFonts w:ascii="Garamond" w:hAnsi="Garamond" w:cs="Garamond"/>
            <w:sz w:val="24"/>
            <w:szCs w:val="24"/>
          </w:rPr>
          <w:t xml:space="preserve"> </w:t>
        </w:r>
        <w:smartTag w:uri="urn:schemas-microsoft-com:office:smarttags" w:element="PlaceName">
          <w:r w:rsidRPr="00713196">
            <w:rPr>
              <w:rFonts w:ascii="Garamond" w:hAnsi="Garamond" w:cs="Garamond"/>
              <w:sz w:val="24"/>
              <w:szCs w:val="24"/>
            </w:rPr>
            <w:t>B</w:t>
          </w:r>
          <w:r>
            <w:rPr>
              <w:rFonts w:ascii="Garamond" w:hAnsi="Garamond" w:cs="Garamond"/>
              <w:sz w:val="24"/>
              <w:szCs w:val="24"/>
            </w:rPr>
            <w:t>irmingham</w:t>
          </w:r>
        </w:smartTag>
        <w:r>
          <w:rPr>
            <w:rFonts w:ascii="Garamond" w:hAnsi="Garamond" w:cs="Garamond"/>
            <w:sz w:val="24"/>
            <w:szCs w:val="24"/>
          </w:rPr>
          <w:t xml:space="preserve"> </w:t>
        </w:r>
        <w:smartTag w:uri="urn:schemas-microsoft-com:office:smarttags" w:element="PlaceType">
          <w:r>
            <w:rPr>
              <w:rFonts w:ascii="Garamond" w:hAnsi="Garamond" w:cs="Garamond"/>
              <w:sz w:val="24"/>
              <w:szCs w:val="24"/>
            </w:rPr>
            <w:t>City</w:t>
          </w:r>
        </w:smartTag>
      </w:smartTag>
      <w:r>
        <w:rPr>
          <w:rFonts w:ascii="Garamond" w:hAnsi="Garamond" w:cs="Garamond"/>
          <w:sz w:val="24"/>
          <w:szCs w:val="24"/>
        </w:rPr>
        <w:t xml:space="preserve"> Council we</w:t>
      </w:r>
      <w:r w:rsidRPr="00713196">
        <w:rPr>
          <w:rFonts w:ascii="Garamond" w:hAnsi="Garamond" w:cs="Garamond"/>
          <w:sz w:val="24"/>
          <w:szCs w:val="24"/>
        </w:rPr>
        <w:t>re planning to do a full survey of the trees</w:t>
      </w:r>
      <w:r>
        <w:rPr>
          <w:rFonts w:ascii="Garamond" w:hAnsi="Garamond" w:cs="Garamond"/>
          <w:sz w:val="24"/>
          <w:szCs w:val="24"/>
        </w:rPr>
        <w:t xml:space="preserve"> and some would be felled or trimmed.</w:t>
      </w:r>
      <w:r w:rsidRPr="00713196">
        <w:rPr>
          <w:rFonts w:ascii="Garamond" w:hAnsi="Garamond" w:cs="Garamond"/>
          <w:sz w:val="24"/>
          <w:szCs w:val="24"/>
        </w:rPr>
        <w:t xml:space="preserve"> Travellers </w:t>
      </w:r>
      <w:r>
        <w:rPr>
          <w:rFonts w:ascii="Garamond" w:hAnsi="Garamond" w:cs="Garamond"/>
          <w:sz w:val="24"/>
          <w:szCs w:val="24"/>
        </w:rPr>
        <w:t xml:space="preserve">had </w:t>
      </w:r>
      <w:r w:rsidRPr="00713196">
        <w:rPr>
          <w:rFonts w:ascii="Garamond" w:hAnsi="Garamond" w:cs="Garamond"/>
          <w:sz w:val="24"/>
          <w:szCs w:val="24"/>
        </w:rPr>
        <w:t xml:space="preserve">left the </w:t>
      </w:r>
      <w:r>
        <w:rPr>
          <w:rFonts w:ascii="Garamond" w:hAnsi="Garamond" w:cs="Garamond"/>
          <w:sz w:val="24"/>
          <w:szCs w:val="24"/>
        </w:rPr>
        <w:t xml:space="preserve">picnic </w:t>
      </w:r>
      <w:r w:rsidRPr="00713196">
        <w:rPr>
          <w:rFonts w:ascii="Garamond" w:hAnsi="Garamond" w:cs="Garamond"/>
          <w:sz w:val="24"/>
          <w:szCs w:val="24"/>
        </w:rPr>
        <w:t>area tidy. Florascape ha</w:t>
      </w:r>
      <w:r>
        <w:rPr>
          <w:rFonts w:ascii="Garamond" w:hAnsi="Garamond" w:cs="Garamond"/>
          <w:sz w:val="24"/>
          <w:szCs w:val="24"/>
        </w:rPr>
        <w:t>d kindly</w:t>
      </w:r>
      <w:r w:rsidRPr="00713196">
        <w:rPr>
          <w:rFonts w:ascii="Garamond" w:hAnsi="Garamond" w:cs="Garamond"/>
          <w:sz w:val="24"/>
          <w:szCs w:val="24"/>
        </w:rPr>
        <w:t xml:space="preserve"> donated </w:t>
      </w:r>
      <w:r>
        <w:rPr>
          <w:rFonts w:ascii="Garamond" w:hAnsi="Garamond" w:cs="Garamond"/>
          <w:sz w:val="24"/>
          <w:szCs w:val="24"/>
        </w:rPr>
        <w:t>a</w:t>
      </w:r>
      <w:r w:rsidRPr="00713196">
        <w:rPr>
          <w:rFonts w:ascii="Garamond" w:hAnsi="Garamond" w:cs="Garamond"/>
          <w:sz w:val="24"/>
          <w:szCs w:val="24"/>
        </w:rPr>
        <w:t xml:space="preserve"> </w:t>
      </w:r>
      <w:r>
        <w:rPr>
          <w:rFonts w:ascii="Garamond" w:hAnsi="Garamond" w:cs="Garamond"/>
          <w:sz w:val="24"/>
          <w:szCs w:val="24"/>
        </w:rPr>
        <w:t>planter</w:t>
      </w:r>
      <w:r w:rsidRPr="00713196">
        <w:rPr>
          <w:rFonts w:ascii="Garamond" w:hAnsi="Garamond" w:cs="Garamond"/>
          <w:sz w:val="24"/>
          <w:szCs w:val="24"/>
        </w:rPr>
        <w:t>.</w:t>
      </w:r>
    </w:p>
    <w:p w:rsidR="007000BE" w:rsidRPr="00713196" w:rsidRDefault="007000BE" w:rsidP="002C54ED">
      <w:pPr>
        <w:ind w:left="360"/>
        <w:rPr>
          <w:rFonts w:ascii="Garamond" w:hAnsi="Garamond" w:cs="Garamond"/>
          <w:sz w:val="24"/>
          <w:szCs w:val="24"/>
        </w:rPr>
      </w:pPr>
      <w:r w:rsidRPr="00713196">
        <w:rPr>
          <w:rFonts w:ascii="Garamond" w:hAnsi="Garamond" w:cs="Garamond"/>
          <w:sz w:val="24"/>
          <w:szCs w:val="24"/>
          <w:u w:val="single"/>
        </w:rPr>
        <w:t>Tub theft</w:t>
      </w:r>
      <w:r>
        <w:rPr>
          <w:rFonts w:ascii="Garamond" w:hAnsi="Garamond" w:cs="Garamond"/>
          <w:sz w:val="24"/>
          <w:szCs w:val="24"/>
        </w:rPr>
        <w:t xml:space="preserve"> A planter had been stolen from underneath </w:t>
      </w:r>
      <w:r w:rsidRPr="00713196">
        <w:rPr>
          <w:rFonts w:ascii="Garamond" w:hAnsi="Garamond" w:cs="Garamond"/>
          <w:sz w:val="24"/>
          <w:szCs w:val="24"/>
        </w:rPr>
        <w:t>the Elford sign at the end of the Beck</w:t>
      </w:r>
      <w:r>
        <w:rPr>
          <w:rFonts w:ascii="Garamond" w:hAnsi="Garamond" w:cs="Garamond"/>
          <w:sz w:val="24"/>
          <w:szCs w:val="24"/>
        </w:rPr>
        <w:t>.</w:t>
      </w:r>
    </w:p>
    <w:p w:rsidR="007000BE" w:rsidRPr="00713196" w:rsidRDefault="007000BE" w:rsidP="002C54ED">
      <w:pPr>
        <w:ind w:left="360"/>
        <w:rPr>
          <w:rFonts w:ascii="Garamond" w:hAnsi="Garamond" w:cs="Garamond"/>
          <w:sz w:val="24"/>
          <w:szCs w:val="24"/>
        </w:rPr>
      </w:pPr>
      <w:r>
        <w:rPr>
          <w:rFonts w:ascii="Garamond" w:hAnsi="Garamond" w:cs="Garamond"/>
          <w:sz w:val="24"/>
          <w:szCs w:val="24"/>
          <w:u w:val="single"/>
        </w:rPr>
        <w:t xml:space="preserve">Sportsfield </w:t>
      </w:r>
      <w:r w:rsidRPr="00713196">
        <w:rPr>
          <w:rFonts w:ascii="Garamond" w:hAnsi="Garamond" w:cs="Garamond"/>
          <w:sz w:val="24"/>
          <w:szCs w:val="24"/>
          <w:u w:val="single"/>
        </w:rPr>
        <w:t>Leases</w:t>
      </w:r>
      <w:r w:rsidRPr="00713196">
        <w:rPr>
          <w:rFonts w:ascii="Garamond" w:hAnsi="Garamond" w:cs="Garamond"/>
          <w:sz w:val="24"/>
          <w:szCs w:val="24"/>
        </w:rPr>
        <w:t xml:space="preserve"> </w:t>
      </w:r>
      <w:r>
        <w:rPr>
          <w:rFonts w:ascii="Garamond" w:hAnsi="Garamond" w:cs="Garamond"/>
          <w:sz w:val="24"/>
          <w:szCs w:val="24"/>
        </w:rPr>
        <w:t>C</w:t>
      </w:r>
      <w:r w:rsidRPr="00713196">
        <w:rPr>
          <w:rFonts w:ascii="Garamond" w:hAnsi="Garamond" w:cs="Garamond"/>
          <w:sz w:val="24"/>
          <w:szCs w:val="24"/>
        </w:rPr>
        <w:t xml:space="preserve">opies </w:t>
      </w:r>
      <w:r>
        <w:rPr>
          <w:rFonts w:ascii="Garamond" w:hAnsi="Garamond" w:cs="Garamond"/>
          <w:sz w:val="24"/>
          <w:szCs w:val="24"/>
        </w:rPr>
        <w:t xml:space="preserve">had been </w:t>
      </w:r>
      <w:r w:rsidRPr="00713196">
        <w:rPr>
          <w:rFonts w:ascii="Garamond" w:hAnsi="Garamond" w:cs="Garamond"/>
          <w:sz w:val="24"/>
          <w:szCs w:val="24"/>
        </w:rPr>
        <w:t xml:space="preserve">sent to </w:t>
      </w:r>
      <w:r>
        <w:rPr>
          <w:rFonts w:ascii="Garamond" w:hAnsi="Garamond" w:cs="Garamond"/>
          <w:sz w:val="24"/>
          <w:szCs w:val="24"/>
        </w:rPr>
        <w:t xml:space="preserve">the </w:t>
      </w:r>
      <w:r w:rsidRPr="00713196">
        <w:rPr>
          <w:rFonts w:ascii="Garamond" w:hAnsi="Garamond" w:cs="Garamond"/>
          <w:sz w:val="24"/>
          <w:szCs w:val="24"/>
        </w:rPr>
        <w:t>football and cricket club</w:t>
      </w:r>
      <w:r>
        <w:rPr>
          <w:rFonts w:ascii="Garamond" w:hAnsi="Garamond" w:cs="Garamond"/>
          <w:sz w:val="24"/>
          <w:szCs w:val="24"/>
        </w:rPr>
        <w:t>s</w:t>
      </w:r>
      <w:r w:rsidRPr="00713196">
        <w:rPr>
          <w:rFonts w:ascii="Garamond" w:hAnsi="Garamond" w:cs="Garamond"/>
          <w:sz w:val="24"/>
          <w:szCs w:val="24"/>
        </w:rPr>
        <w:t xml:space="preserve"> and originals </w:t>
      </w:r>
      <w:r>
        <w:rPr>
          <w:rFonts w:ascii="Garamond" w:hAnsi="Garamond" w:cs="Garamond"/>
          <w:sz w:val="24"/>
          <w:szCs w:val="24"/>
        </w:rPr>
        <w:t>would be stored by</w:t>
      </w:r>
      <w:r w:rsidRPr="00713196">
        <w:rPr>
          <w:rFonts w:ascii="Garamond" w:hAnsi="Garamond" w:cs="Garamond"/>
          <w:sz w:val="24"/>
          <w:szCs w:val="24"/>
        </w:rPr>
        <w:t xml:space="preserve"> the solicitor.</w:t>
      </w:r>
    </w:p>
    <w:p w:rsidR="007000BE" w:rsidRDefault="007000BE" w:rsidP="002C54ED">
      <w:pPr>
        <w:ind w:firstLine="360"/>
        <w:rPr>
          <w:rFonts w:ascii="Garamond" w:hAnsi="Garamond" w:cs="Garamond"/>
          <w:sz w:val="24"/>
          <w:szCs w:val="24"/>
        </w:rPr>
      </w:pPr>
      <w:r w:rsidRPr="00713196">
        <w:rPr>
          <w:rFonts w:ascii="Garamond" w:hAnsi="Garamond" w:cs="Garamond"/>
          <w:sz w:val="24"/>
          <w:szCs w:val="24"/>
          <w:u w:val="single"/>
        </w:rPr>
        <w:t>Awoingt visit</w:t>
      </w:r>
      <w:r>
        <w:rPr>
          <w:rFonts w:ascii="Garamond" w:hAnsi="Garamond" w:cs="Garamond"/>
          <w:sz w:val="24"/>
          <w:szCs w:val="24"/>
        </w:rPr>
        <w:t xml:space="preserve"> An invitation had been sent in French and English to the Mayor.</w:t>
      </w:r>
    </w:p>
    <w:p w:rsidR="007000BE" w:rsidRDefault="007000BE" w:rsidP="002C54ED">
      <w:pPr>
        <w:ind w:left="360"/>
        <w:rPr>
          <w:rFonts w:ascii="Garamond" w:hAnsi="Garamond" w:cs="Garamond"/>
          <w:sz w:val="24"/>
          <w:szCs w:val="24"/>
        </w:rPr>
      </w:pPr>
      <w:r w:rsidRPr="00713196">
        <w:rPr>
          <w:rFonts w:ascii="Garamond" w:hAnsi="Garamond" w:cs="Garamond"/>
          <w:sz w:val="24"/>
          <w:szCs w:val="24"/>
          <w:u w:val="single"/>
        </w:rPr>
        <w:t>Defibrillator</w:t>
      </w:r>
      <w:r w:rsidRPr="00713196">
        <w:rPr>
          <w:rFonts w:ascii="Garamond" w:hAnsi="Garamond" w:cs="Garamond"/>
          <w:sz w:val="24"/>
          <w:szCs w:val="24"/>
        </w:rPr>
        <w:t xml:space="preserve"> Confirmation had been received that Elford had been awarded </w:t>
      </w:r>
      <w:r>
        <w:rPr>
          <w:rFonts w:ascii="Garamond" w:hAnsi="Garamond" w:cs="Garamond"/>
          <w:sz w:val="24"/>
          <w:szCs w:val="24"/>
        </w:rPr>
        <w:t>a defibrillator</w:t>
      </w:r>
      <w:r w:rsidRPr="00713196">
        <w:rPr>
          <w:rFonts w:ascii="Garamond" w:hAnsi="Garamond" w:cs="Garamond"/>
          <w:sz w:val="24"/>
          <w:szCs w:val="24"/>
        </w:rPr>
        <w:t xml:space="preserve"> by the </w:t>
      </w:r>
      <w:r>
        <w:rPr>
          <w:rFonts w:ascii="Garamond" w:hAnsi="Garamond" w:cs="Garamond"/>
          <w:sz w:val="24"/>
          <w:szCs w:val="24"/>
        </w:rPr>
        <w:t>B</w:t>
      </w:r>
      <w:r w:rsidRPr="00713196">
        <w:rPr>
          <w:rFonts w:ascii="Garamond" w:hAnsi="Garamond" w:cs="Garamond"/>
          <w:sz w:val="24"/>
          <w:szCs w:val="24"/>
        </w:rPr>
        <w:t>ritish Heart Foundation.</w:t>
      </w:r>
      <w:r>
        <w:rPr>
          <w:rFonts w:ascii="Garamond" w:hAnsi="Garamond" w:cs="Garamond"/>
          <w:sz w:val="24"/>
          <w:szCs w:val="24"/>
        </w:rPr>
        <w:t xml:space="preserve"> Installation would be arranged when delivery details were available, and First Aid Training would be organised for volunteers.</w:t>
      </w:r>
    </w:p>
    <w:p w:rsidR="007000BE" w:rsidRPr="00713196" w:rsidRDefault="007000BE" w:rsidP="002C54ED">
      <w:pPr>
        <w:ind w:left="360"/>
        <w:rPr>
          <w:rFonts w:ascii="Garamond" w:hAnsi="Garamond" w:cs="Garamond"/>
          <w:sz w:val="24"/>
          <w:szCs w:val="24"/>
        </w:rPr>
      </w:pPr>
      <w:r w:rsidRPr="00713196">
        <w:rPr>
          <w:rFonts w:ascii="Garamond" w:hAnsi="Garamond" w:cs="Garamond"/>
          <w:sz w:val="24"/>
          <w:szCs w:val="24"/>
          <w:u w:val="single"/>
        </w:rPr>
        <w:t>Volunteer</w:t>
      </w:r>
      <w:r>
        <w:rPr>
          <w:rFonts w:ascii="Garamond" w:hAnsi="Garamond" w:cs="Garamond"/>
          <w:sz w:val="24"/>
          <w:szCs w:val="24"/>
          <w:u w:val="single"/>
        </w:rPr>
        <w:t xml:space="preserve"> </w:t>
      </w:r>
      <w:r w:rsidRPr="00713196">
        <w:rPr>
          <w:rFonts w:ascii="Garamond" w:hAnsi="Garamond" w:cs="Garamond"/>
          <w:sz w:val="24"/>
          <w:szCs w:val="24"/>
        </w:rPr>
        <w:t>There was a possibility of a</w:t>
      </w:r>
      <w:r>
        <w:rPr>
          <w:rFonts w:ascii="Garamond" w:hAnsi="Garamond" w:cs="Garamond"/>
          <w:sz w:val="24"/>
          <w:szCs w:val="24"/>
        </w:rPr>
        <w:t xml:space="preserve"> student on the </w:t>
      </w:r>
      <w:r w:rsidRPr="00713196">
        <w:rPr>
          <w:rFonts w:ascii="Garamond" w:hAnsi="Garamond" w:cs="Garamond"/>
          <w:sz w:val="24"/>
          <w:szCs w:val="24"/>
        </w:rPr>
        <w:t xml:space="preserve">Duke of Edinburgh </w:t>
      </w:r>
      <w:r>
        <w:rPr>
          <w:rFonts w:ascii="Garamond" w:hAnsi="Garamond" w:cs="Garamond"/>
          <w:sz w:val="24"/>
          <w:szCs w:val="24"/>
        </w:rPr>
        <w:t xml:space="preserve">scheme </w:t>
      </w:r>
      <w:r w:rsidRPr="00713196">
        <w:rPr>
          <w:rFonts w:ascii="Garamond" w:hAnsi="Garamond" w:cs="Garamond"/>
          <w:sz w:val="24"/>
          <w:szCs w:val="24"/>
        </w:rPr>
        <w:t>wishing to help with tasks in the village</w:t>
      </w:r>
      <w:r>
        <w:rPr>
          <w:rFonts w:ascii="Garamond" w:hAnsi="Garamond" w:cs="Garamond"/>
          <w:sz w:val="24"/>
          <w:szCs w:val="24"/>
        </w:rPr>
        <w:t>, and he would be encouraged to get in touch</w:t>
      </w:r>
      <w:r w:rsidRPr="00713196">
        <w:rPr>
          <w:rFonts w:ascii="Garamond" w:hAnsi="Garamond" w:cs="Garamond"/>
          <w:sz w:val="24"/>
          <w:szCs w:val="24"/>
        </w:rPr>
        <w:t>.</w:t>
      </w:r>
    </w:p>
    <w:p w:rsidR="007000BE" w:rsidRPr="00A46B4E" w:rsidRDefault="007000BE" w:rsidP="00713196">
      <w:pPr>
        <w:ind w:left="720"/>
        <w:rPr>
          <w:rFonts w:ascii="Garamond" w:hAnsi="Garamond" w:cs="Garamond"/>
          <w:b/>
          <w:bCs/>
          <w:sz w:val="24"/>
          <w:szCs w:val="24"/>
        </w:rPr>
      </w:pPr>
    </w:p>
    <w:p w:rsidR="007000BE" w:rsidRPr="00A46B4E" w:rsidRDefault="007000BE" w:rsidP="00B61937">
      <w:pPr>
        <w:numPr>
          <w:ilvl w:val="0"/>
          <w:numId w:val="33"/>
        </w:numPr>
        <w:rPr>
          <w:rFonts w:ascii="Garamond" w:hAnsi="Garamond" w:cs="Garamond"/>
          <w:b/>
          <w:bCs/>
          <w:sz w:val="24"/>
          <w:szCs w:val="24"/>
        </w:rPr>
      </w:pPr>
      <w:r w:rsidRPr="00A46B4E">
        <w:rPr>
          <w:rFonts w:ascii="Garamond" w:hAnsi="Garamond" w:cs="Garamond"/>
          <w:b/>
          <w:bCs/>
          <w:sz w:val="24"/>
          <w:szCs w:val="24"/>
        </w:rPr>
        <w:t>To receive the Clerk’s report on planning issues.</w:t>
      </w:r>
    </w:p>
    <w:p w:rsidR="007000BE" w:rsidRDefault="007000BE" w:rsidP="002C54ED">
      <w:pPr>
        <w:ind w:left="360"/>
        <w:rPr>
          <w:rFonts w:ascii="Garamond" w:hAnsi="Garamond" w:cs="Garamond"/>
          <w:sz w:val="24"/>
          <w:szCs w:val="24"/>
        </w:rPr>
      </w:pPr>
      <w:r>
        <w:rPr>
          <w:rFonts w:ascii="Garamond" w:hAnsi="Garamond" w:cs="Garamond"/>
          <w:sz w:val="24"/>
          <w:szCs w:val="24"/>
        </w:rPr>
        <w:t xml:space="preserve">No information was yet available on the application for a lagoon to store liquid manure at Home Farm. When this was posted on the Planning website Councillors and the public would be informed via the Parish Council website. It was agreed to discuss the Parish Council’s concerns with the planner dealing with the application. </w:t>
      </w:r>
    </w:p>
    <w:p w:rsidR="007000BE" w:rsidRDefault="007000BE" w:rsidP="000F7F96">
      <w:pPr>
        <w:rPr>
          <w:rFonts w:ascii="Garamond" w:hAnsi="Garamond" w:cs="Garamond"/>
          <w:sz w:val="24"/>
          <w:szCs w:val="24"/>
        </w:rPr>
      </w:pP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 xml:space="preserve">      </w:t>
      </w:r>
      <w:r w:rsidRPr="00A46B4E">
        <w:rPr>
          <w:rFonts w:ascii="Garamond" w:hAnsi="Garamond" w:cs="Garamond"/>
          <w:sz w:val="24"/>
          <w:szCs w:val="24"/>
          <w:u w:val="single"/>
        </w:rPr>
        <w:t>Action: Clerk</w:t>
      </w:r>
    </w:p>
    <w:p w:rsidR="007000BE" w:rsidRDefault="007000BE" w:rsidP="00F74749">
      <w:pPr>
        <w:ind w:firstLine="720"/>
        <w:rPr>
          <w:rFonts w:ascii="Garamond" w:hAnsi="Garamond" w:cs="Garamond"/>
          <w:sz w:val="24"/>
          <w:szCs w:val="24"/>
        </w:rPr>
      </w:pPr>
      <w:r w:rsidRPr="00A46B4E">
        <w:rPr>
          <w:rFonts w:ascii="Garamond" w:hAnsi="Garamond" w:cs="Garamond"/>
          <w:b/>
          <w:bCs/>
          <w:sz w:val="24"/>
          <w:szCs w:val="24"/>
        </w:rPr>
        <w:t xml:space="preserve">Resolved: </w:t>
      </w:r>
      <w:r w:rsidRPr="00A46B4E">
        <w:rPr>
          <w:rFonts w:ascii="Garamond" w:hAnsi="Garamond" w:cs="Garamond"/>
          <w:sz w:val="24"/>
          <w:szCs w:val="24"/>
        </w:rPr>
        <w:t>Approved</w:t>
      </w:r>
    </w:p>
    <w:p w:rsidR="007000BE" w:rsidRPr="00A46B4E" w:rsidRDefault="007000BE" w:rsidP="00F74749">
      <w:pPr>
        <w:ind w:firstLine="720"/>
        <w:rPr>
          <w:rFonts w:ascii="Garamond" w:hAnsi="Garamond" w:cs="Garamond"/>
          <w:sz w:val="24"/>
          <w:szCs w:val="24"/>
        </w:rPr>
      </w:pPr>
    </w:p>
    <w:p w:rsidR="007000BE" w:rsidRPr="00A46B4E" w:rsidRDefault="007000BE" w:rsidP="00A57880">
      <w:pPr>
        <w:numPr>
          <w:ilvl w:val="0"/>
          <w:numId w:val="33"/>
        </w:numPr>
        <w:rPr>
          <w:rFonts w:ascii="Garamond" w:hAnsi="Garamond" w:cs="Garamond"/>
          <w:sz w:val="24"/>
          <w:szCs w:val="24"/>
        </w:rPr>
      </w:pPr>
      <w:r w:rsidRPr="00A46B4E">
        <w:rPr>
          <w:rFonts w:ascii="Garamond" w:hAnsi="Garamond" w:cs="Garamond"/>
          <w:b/>
          <w:bCs/>
          <w:sz w:val="24"/>
          <w:szCs w:val="24"/>
        </w:rPr>
        <w:t xml:space="preserve">To consider improvements at the Sportsfield </w:t>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p>
    <w:p w:rsidR="007000BE" w:rsidRDefault="007000BE" w:rsidP="00A57880">
      <w:pPr>
        <w:ind w:left="360"/>
        <w:rPr>
          <w:rFonts w:ascii="Garamond" w:hAnsi="Garamond" w:cs="Garamond"/>
          <w:sz w:val="24"/>
          <w:szCs w:val="24"/>
        </w:rPr>
      </w:pPr>
      <w:r w:rsidRPr="00F74749">
        <w:rPr>
          <w:rFonts w:ascii="Garamond" w:hAnsi="Garamond" w:cs="Garamond"/>
          <w:sz w:val="24"/>
          <w:szCs w:val="24"/>
        </w:rPr>
        <w:t>Goal posts had been ordered and would be delivered shortly to Cllr Standerwick’s address.</w:t>
      </w:r>
      <w:r>
        <w:rPr>
          <w:rFonts w:ascii="Garamond" w:hAnsi="Garamond" w:cs="Garamond"/>
          <w:sz w:val="24"/>
          <w:szCs w:val="24"/>
        </w:rPr>
        <w:t xml:space="preserve"> Two quotes had been received and a further quote for the car park renovations was required; the Clerk would make enquiries about this.   </w:t>
      </w:r>
      <w:r w:rsidRPr="00A46B4E">
        <w:rPr>
          <w:rFonts w:ascii="Garamond" w:hAnsi="Garamond" w:cs="Garamond"/>
          <w:sz w:val="24"/>
          <w:szCs w:val="24"/>
          <w:u w:val="single"/>
        </w:rPr>
        <w:t>Action: Clerk</w:t>
      </w:r>
    </w:p>
    <w:p w:rsidR="007000BE" w:rsidRPr="00F74749" w:rsidRDefault="007000BE" w:rsidP="00A57880">
      <w:pPr>
        <w:ind w:left="360"/>
        <w:rPr>
          <w:rFonts w:ascii="Garamond" w:hAnsi="Garamond" w:cs="Garamond"/>
          <w:sz w:val="24"/>
          <w:szCs w:val="24"/>
        </w:rPr>
      </w:pPr>
    </w:p>
    <w:p w:rsidR="007000BE" w:rsidRPr="00A46B4E" w:rsidRDefault="007000BE" w:rsidP="00A57880">
      <w:pPr>
        <w:ind w:left="360"/>
        <w:rPr>
          <w:rFonts w:ascii="Garamond" w:hAnsi="Garamond" w:cs="Garamond"/>
          <w:sz w:val="24"/>
          <w:szCs w:val="24"/>
        </w:rPr>
      </w:pPr>
      <w:r w:rsidRPr="00A46B4E">
        <w:rPr>
          <w:rFonts w:ascii="Garamond" w:hAnsi="Garamond" w:cs="Garamond"/>
          <w:b/>
          <w:bCs/>
          <w:sz w:val="24"/>
          <w:szCs w:val="24"/>
        </w:rPr>
        <w:tab/>
        <w:t xml:space="preserve">Resolved: </w:t>
      </w:r>
      <w:r w:rsidRPr="00A46B4E">
        <w:rPr>
          <w:rFonts w:ascii="Garamond" w:hAnsi="Garamond" w:cs="Garamond"/>
          <w:sz w:val="24"/>
          <w:szCs w:val="24"/>
        </w:rPr>
        <w:t xml:space="preserve">Approved </w:t>
      </w:r>
      <w:r w:rsidRPr="00A46B4E">
        <w:rPr>
          <w:rFonts w:ascii="Garamond" w:hAnsi="Garamond" w:cs="Garamond"/>
          <w:b/>
          <w:bCs/>
          <w:sz w:val="24"/>
          <w:szCs w:val="24"/>
        </w:rPr>
        <w:tab/>
      </w:r>
      <w:r w:rsidRPr="00A46B4E">
        <w:rPr>
          <w:rFonts w:ascii="Garamond" w:hAnsi="Garamond" w:cs="Garamond"/>
          <w:sz w:val="24"/>
          <w:szCs w:val="24"/>
        </w:rPr>
        <w:t xml:space="preserve"> </w:t>
      </w:r>
    </w:p>
    <w:p w:rsidR="007000BE" w:rsidRPr="00A46B4E" w:rsidRDefault="007000BE" w:rsidP="0000238A">
      <w:pPr>
        <w:ind w:left="360"/>
        <w:rPr>
          <w:rFonts w:ascii="Garamond" w:hAnsi="Garamond" w:cs="Garamond"/>
          <w:b/>
          <w:bCs/>
          <w:sz w:val="24"/>
          <w:szCs w:val="24"/>
        </w:rPr>
      </w:pPr>
    </w:p>
    <w:p w:rsidR="007000BE" w:rsidRPr="00A46B4E" w:rsidRDefault="007000BE" w:rsidP="00D028B9">
      <w:pPr>
        <w:numPr>
          <w:ilvl w:val="0"/>
          <w:numId w:val="33"/>
        </w:numPr>
        <w:rPr>
          <w:rFonts w:ascii="Garamond" w:hAnsi="Garamond" w:cs="Garamond"/>
          <w:sz w:val="24"/>
          <w:szCs w:val="24"/>
        </w:rPr>
      </w:pPr>
      <w:r w:rsidRPr="00A46B4E">
        <w:rPr>
          <w:rFonts w:ascii="Garamond" w:hAnsi="Garamond" w:cs="Garamond"/>
          <w:b/>
          <w:bCs/>
          <w:sz w:val="24"/>
          <w:szCs w:val="24"/>
        </w:rPr>
        <w:t>To consider repairs to playground equipment</w:t>
      </w:r>
    </w:p>
    <w:p w:rsidR="007000BE" w:rsidRDefault="007000BE" w:rsidP="00A57880">
      <w:pPr>
        <w:ind w:left="360"/>
        <w:rPr>
          <w:rFonts w:ascii="Garamond" w:hAnsi="Garamond" w:cs="Garamond"/>
          <w:sz w:val="24"/>
          <w:szCs w:val="24"/>
        </w:rPr>
      </w:pPr>
      <w:r>
        <w:rPr>
          <w:rFonts w:ascii="Garamond" w:hAnsi="Garamond" w:cs="Garamond"/>
          <w:sz w:val="24"/>
          <w:szCs w:val="24"/>
        </w:rPr>
        <w:t>The repairs had been ordered; the Playground Land Management Committee would meet briefly before the next Parish Council meeting to approve the expenditure.</w:t>
      </w:r>
    </w:p>
    <w:p w:rsidR="007000BE" w:rsidRDefault="007000BE" w:rsidP="00A57880">
      <w:pPr>
        <w:ind w:left="360"/>
        <w:rPr>
          <w:rFonts w:ascii="Garamond" w:hAnsi="Garamond" w:cs="Garamond"/>
          <w:sz w:val="24"/>
          <w:szCs w:val="24"/>
        </w:rPr>
      </w:pPr>
      <w:r>
        <w:rPr>
          <w:rFonts w:ascii="Garamond" w:hAnsi="Garamond" w:cs="Garamond"/>
          <w:sz w:val="24"/>
          <w:szCs w:val="24"/>
        </w:rPr>
        <w:t xml:space="preserve">The Playground Action Group would be reminded to send inspection reports to the Clerk for the Parish Council’s records.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sidRPr="00A46B4E">
        <w:rPr>
          <w:rFonts w:ascii="Garamond" w:hAnsi="Garamond" w:cs="Garamond"/>
          <w:sz w:val="24"/>
          <w:szCs w:val="24"/>
          <w:u w:val="single"/>
        </w:rPr>
        <w:t>Action: Clerk</w:t>
      </w:r>
    </w:p>
    <w:p w:rsidR="007000BE" w:rsidRPr="00A46B4E" w:rsidRDefault="007000BE" w:rsidP="00A57880">
      <w:pPr>
        <w:ind w:left="360"/>
        <w:rPr>
          <w:rFonts w:ascii="Garamond" w:hAnsi="Garamond" w:cs="Garamond"/>
          <w:sz w:val="24"/>
          <w:szCs w:val="24"/>
        </w:rPr>
      </w:pPr>
    </w:p>
    <w:p w:rsidR="007000BE" w:rsidRPr="00A46B4E" w:rsidRDefault="007000BE" w:rsidP="00A57880">
      <w:pPr>
        <w:ind w:left="360"/>
        <w:rPr>
          <w:rFonts w:ascii="Garamond" w:hAnsi="Garamond" w:cs="Garamond"/>
          <w:sz w:val="24"/>
          <w:szCs w:val="24"/>
        </w:rPr>
      </w:pPr>
      <w:r w:rsidRPr="00A46B4E">
        <w:rPr>
          <w:rFonts w:ascii="Garamond" w:hAnsi="Garamond" w:cs="Garamond"/>
          <w:b/>
          <w:bCs/>
          <w:sz w:val="24"/>
          <w:szCs w:val="24"/>
        </w:rPr>
        <w:tab/>
        <w:t>Resolved:</w:t>
      </w:r>
      <w:r w:rsidRPr="00A46B4E">
        <w:rPr>
          <w:rFonts w:ascii="Garamond" w:hAnsi="Garamond" w:cs="Garamond"/>
          <w:sz w:val="24"/>
          <w:szCs w:val="24"/>
        </w:rPr>
        <w:t xml:space="preserve"> Approved</w:t>
      </w:r>
    </w:p>
    <w:p w:rsidR="007000BE" w:rsidRPr="00A46B4E" w:rsidRDefault="007000BE" w:rsidP="00D028B9">
      <w:pPr>
        <w:pStyle w:val="ListParagraph"/>
        <w:rPr>
          <w:rFonts w:ascii="Garamond" w:hAnsi="Garamond" w:cs="Garamond"/>
          <w:b/>
          <w:bCs/>
          <w:sz w:val="24"/>
          <w:szCs w:val="24"/>
        </w:rPr>
      </w:pPr>
    </w:p>
    <w:p w:rsidR="007000BE" w:rsidRPr="00A46B4E" w:rsidRDefault="007000BE" w:rsidP="00D028B9">
      <w:pPr>
        <w:numPr>
          <w:ilvl w:val="0"/>
          <w:numId w:val="33"/>
        </w:numPr>
        <w:rPr>
          <w:rFonts w:ascii="Garamond" w:hAnsi="Garamond" w:cs="Garamond"/>
          <w:sz w:val="24"/>
          <w:szCs w:val="24"/>
        </w:rPr>
      </w:pPr>
      <w:r w:rsidRPr="00A46B4E">
        <w:rPr>
          <w:rFonts w:ascii="Garamond" w:hAnsi="Garamond" w:cs="Garamond"/>
          <w:b/>
          <w:bCs/>
          <w:sz w:val="24"/>
          <w:szCs w:val="24"/>
        </w:rPr>
        <w:t>To consider canoe trail proposal</w:t>
      </w:r>
    </w:p>
    <w:p w:rsidR="007000BE" w:rsidRPr="00A46B4E" w:rsidRDefault="007000BE" w:rsidP="008752DA">
      <w:pPr>
        <w:ind w:left="360"/>
        <w:rPr>
          <w:rFonts w:ascii="Garamond" w:hAnsi="Garamond" w:cs="Garamond"/>
          <w:sz w:val="24"/>
          <w:szCs w:val="24"/>
        </w:rPr>
      </w:pPr>
      <w:r>
        <w:rPr>
          <w:rFonts w:ascii="Garamond" w:hAnsi="Garamond" w:cs="Garamond"/>
          <w:sz w:val="24"/>
          <w:szCs w:val="24"/>
        </w:rPr>
        <w:t xml:space="preserve">This proposal had been made by the Central Rivers Initiative. As the Parish Council did not control any land fronting the river they would not be involved in this scheme. </w:t>
      </w:r>
      <w:r w:rsidRPr="00A46B4E">
        <w:rPr>
          <w:rFonts w:ascii="Garamond" w:hAnsi="Garamond" w:cs="Garamond"/>
          <w:sz w:val="24"/>
          <w:szCs w:val="24"/>
        </w:rPr>
        <w:tab/>
      </w:r>
      <w:r w:rsidRPr="00A46B4E">
        <w:rPr>
          <w:rFonts w:ascii="Garamond" w:hAnsi="Garamond" w:cs="Garamond"/>
          <w:sz w:val="24"/>
          <w:szCs w:val="24"/>
        </w:rPr>
        <w:tab/>
        <w:t xml:space="preserve">    </w:t>
      </w:r>
      <w:r w:rsidRPr="00A46B4E">
        <w:rPr>
          <w:rFonts w:ascii="Garamond" w:hAnsi="Garamond" w:cs="Garamond"/>
          <w:sz w:val="24"/>
          <w:szCs w:val="24"/>
        </w:rPr>
        <w:tab/>
      </w:r>
      <w:r w:rsidRPr="00A46B4E">
        <w:rPr>
          <w:rFonts w:ascii="Garamond" w:hAnsi="Garamond" w:cs="Garamond"/>
          <w:sz w:val="24"/>
          <w:szCs w:val="24"/>
        </w:rPr>
        <w:tab/>
      </w:r>
      <w:r w:rsidRPr="00A46B4E">
        <w:rPr>
          <w:rFonts w:ascii="Garamond" w:hAnsi="Garamond" w:cs="Garamond"/>
          <w:sz w:val="24"/>
          <w:szCs w:val="24"/>
        </w:rPr>
        <w:tab/>
      </w:r>
      <w:r w:rsidRPr="00A46B4E">
        <w:rPr>
          <w:rFonts w:ascii="Garamond" w:hAnsi="Garamond" w:cs="Garamond"/>
          <w:sz w:val="24"/>
          <w:szCs w:val="24"/>
        </w:rPr>
        <w:tab/>
      </w:r>
      <w:r w:rsidRPr="00A46B4E">
        <w:rPr>
          <w:rFonts w:ascii="Garamond" w:hAnsi="Garamond" w:cs="Garamond"/>
          <w:sz w:val="24"/>
          <w:szCs w:val="24"/>
        </w:rPr>
        <w:tab/>
      </w:r>
    </w:p>
    <w:p w:rsidR="007000BE" w:rsidRDefault="007000BE" w:rsidP="00F74749">
      <w:pPr>
        <w:ind w:left="720"/>
        <w:rPr>
          <w:rFonts w:ascii="Garamond" w:hAnsi="Garamond" w:cs="Garamond"/>
          <w:sz w:val="24"/>
          <w:szCs w:val="24"/>
        </w:rPr>
      </w:pPr>
      <w:r w:rsidRPr="00A46B4E">
        <w:rPr>
          <w:rFonts w:ascii="Garamond" w:hAnsi="Garamond" w:cs="Garamond"/>
          <w:b/>
          <w:bCs/>
          <w:sz w:val="24"/>
          <w:szCs w:val="24"/>
        </w:rPr>
        <w:t xml:space="preserve">Resolved: </w:t>
      </w:r>
      <w:r w:rsidRPr="00A46B4E">
        <w:rPr>
          <w:rFonts w:ascii="Garamond" w:hAnsi="Garamond" w:cs="Garamond"/>
          <w:sz w:val="24"/>
          <w:szCs w:val="24"/>
        </w:rPr>
        <w:t>Approved</w:t>
      </w:r>
    </w:p>
    <w:p w:rsidR="007000BE" w:rsidRPr="00A46B4E" w:rsidRDefault="007000BE" w:rsidP="00AA5918">
      <w:pPr>
        <w:rPr>
          <w:rFonts w:ascii="Garamond" w:hAnsi="Garamond" w:cs="Garamond"/>
          <w:sz w:val="24"/>
          <w:szCs w:val="24"/>
        </w:rPr>
      </w:pPr>
    </w:p>
    <w:p w:rsidR="007000BE" w:rsidRPr="00A46B4E" w:rsidRDefault="007000BE" w:rsidP="00854501">
      <w:pPr>
        <w:numPr>
          <w:ilvl w:val="0"/>
          <w:numId w:val="33"/>
        </w:numPr>
        <w:rPr>
          <w:rFonts w:ascii="Garamond" w:hAnsi="Garamond" w:cs="Garamond"/>
          <w:b/>
          <w:bCs/>
          <w:sz w:val="24"/>
          <w:szCs w:val="24"/>
        </w:rPr>
      </w:pPr>
      <w:r w:rsidRPr="00A46B4E">
        <w:rPr>
          <w:rFonts w:ascii="Garamond" w:hAnsi="Garamond" w:cs="Garamond"/>
          <w:b/>
          <w:bCs/>
          <w:sz w:val="24"/>
          <w:szCs w:val="24"/>
        </w:rPr>
        <w:t xml:space="preserve">To consider village maintenance </w:t>
      </w:r>
    </w:p>
    <w:p w:rsidR="007000BE" w:rsidRDefault="007000BE" w:rsidP="005476F7">
      <w:pPr>
        <w:ind w:left="360"/>
        <w:rPr>
          <w:rFonts w:ascii="Garamond" w:hAnsi="Garamond" w:cs="Garamond"/>
          <w:sz w:val="24"/>
          <w:szCs w:val="24"/>
        </w:rPr>
      </w:pPr>
      <w:r>
        <w:rPr>
          <w:rFonts w:ascii="Garamond" w:hAnsi="Garamond" w:cs="Garamond"/>
          <w:sz w:val="24"/>
          <w:szCs w:val="24"/>
        </w:rPr>
        <w:t>Derek would meet Cllr Gilbert to tidy the rough ground on The Shrubbery.</w:t>
      </w:r>
    </w:p>
    <w:p w:rsidR="007000BE" w:rsidRDefault="007000BE" w:rsidP="003D3EAA">
      <w:pPr>
        <w:ind w:left="360"/>
        <w:rPr>
          <w:rFonts w:ascii="Garamond" w:hAnsi="Garamond" w:cs="Garamond"/>
          <w:sz w:val="24"/>
          <w:szCs w:val="24"/>
        </w:rPr>
      </w:pPr>
      <w:r>
        <w:rPr>
          <w:rFonts w:ascii="Garamond" w:hAnsi="Garamond" w:cs="Garamond"/>
          <w:sz w:val="24"/>
          <w:szCs w:val="24"/>
        </w:rPr>
        <w:t xml:space="preserve">Cllr Gilbert advised that repairs to the footpath from </w:t>
      </w:r>
      <w:smartTag w:uri="urn:schemas-microsoft-com:office:smarttags" w:element="address">
        <w:smartTag w:uri="urn:schemas-microsoft-com:office:smarttags" w:element="Street">
          <w:r>
            <w:rPr>
              <w:rFonts w:ascii="Garamond" w:hAnsi="Garamond" w:cs="Garamond"/>
              <w:sz w:val="24"/>
              <w:szCs w:val="24"/>
            </w:rPr>
            <w:t>Church Road</w:t>
          </w:r>
        </w:smartTag>
      </w:smartTag>
      <w:r>
        <w:rPr>
          <w:rFonts w:ascii="Garamond" w:hAnsi="Garamond" w:cs="Garamond"/>
          <w:sz w:val="24"/>
          <w:szCs w:val="24"/>
        </w:rPr>
        <w:t xml:space="preserve"> to the school were too expensive to progress.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p>
    <w:p w:rsidR="007000BE" w:rsidRDefault="007000BE" w:rsidP="005846B3">
      <w:pPr>
        <w:ind w:left="360"/>
        <w:rPr>
          <w:rFonts w:ascii="Garamond" w:hAnsi="Garamond" w:cs="Garamond"/>
          <w:sz w:val="24"/>
          <w:szCs w:val="24"/>
        </w:rPr>
      </w:pPr>
      <w:r w:rsidRPr="00CC050F">
        <w:rPr>
          <w:rFonts w:ascii="Garamond" w:hAnsi="Garamond" w:cs="Garamond"/>
          <w:sz w:val="24"/>
          <w:szCs w:val="24"/>
        </w:rPr>
        <w:t>The Neighbourhood Highways Team would clear vegetation from the road signs and widen the path on the main road</w:t>
      </w:r>
      <w:r>
        <w:rPr>
          <w:rFonts w:ascii="Garamond" w:hAnsi="Garamond" w:cs="Garamond"/>
          <w:sz w:val="24"/>
          <w:szCs w:val="24"/>
        </w:rPr>
        <w:t xml:space="preserve">. </w:t>
      </w:r>
    </w:p>
    <w:p w:rsidR="007000BE" w:rsidRPr="00A46B4E" w:rsidRDefault="007000BE" w:rsidP="005846B3">
      <w:pPr>
        <w:ind w:left="360"/>
        <w:rPr>
          <w:rFonts w:ascii="Garamond" w:hAnsi="Garamond" w:cs="Garamond"/>
          <w:sz w:val="24"/>
          <w:szCs w:val="24"/>
        </w:rPr>
      </w:pPr>
      <w:r>
        <w:rPr>
          <w:rFonts w:ascii="Garamond" w:hAnsi="Garamond" w:cs="Garamond"/>
          <w:sz w:val="24"/>
          <w:szCs w:val="24"/>
        </w:rPr>
        <w:t xml:space="preserve">A resident had enquired whether the brambles could be cut back to ground level along the River from the entrance to the village and along The Shrubbery to improve views; this suggestion had been passed to Birmingham City Council the landowners.  </w:t>
      </w:r>
      <w:r w:rsidRPr="00A46B4E">
        <w:rPr>
          <w:rFonts w:ascii="Garamond" w:hAnsi="Garamond" w:cs="Garamond"/>
          <w:sz w:val="24"/>
          <w:szCs w:val="24"/>
        </w:rPr>
        <w:tab/>
      </w:r>
      <w:r w:rsidRPr="00A46B4E">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sidRPr="00A46B4E">
        <w:rPr>
          <w:rFonts w:ascii="Garamond" w:hAnsi="Garamond" w:cs="Garamond"/>
          <w:sz w:val="24"/>
          <w:szCs w:val="24"/>
          <w:u w:val="single"/>
        </w:rPr>
        <w:t>Action: Clerk</w:t>
      </w:r>
      <w:r>
        <w:rPr>
          <w:rFonts w:ascii="Garamond" w:hAnsi="Garamond" w:cs="Garamond"/>
          <w:sz w:val="24"/>
          <w:szCs w:val="24"/>
        </w:rPr>
        <w:t xml:space="preserve">   </w:t>
      </w:r>
      <w:r>
        <w:rPr>
          <w:rFonts w:ascii="Garamond" w:hAnsi="Garamond" w:cs="Garamond"/>
          <w:sz w:val="24"/>
          <w:szCs w:val="24"/>
        </w:rPr>
        <w:tab/>
      </w:r>
    </w:p>
    <w:p w:rsidR="007000BE" w:rsidRDefault="007000BE" w:rsidP="007E7AB1">
      <w:pPr>
        <w:ind w:left="720"/>
        <w:rPr>
          <w:rFonts w:ascii="Garamond" w:hAnsi="Garamond" w:cs="Garamond"/>
          <w:sz w:val="24"/>
          <w:szCs w:val="24"/>
        </w:rPr>
      </w:pPr>
      <w:r w:rsidRPr="00A46B4E">
        <w:rPr>
          <w:rFonts w:ascii="Garamond" w:hAnsi="Garamond" w:cs="Garamond"/>
          <w:b/>
          <w:bCs/>
          <w:sz w:val="24"/>
          <w:szCs w:val="24"/>
        </w:rPr>
        <w:t xml:space="preserve">Resolved: </w:t>
      </w:r>
      <w:r w:rsidRPr="00A46B4E">
        <w:rPr>
          <w:rFonts w:ascii="Garamond" w:hAnsi="Garamond" w:cs="Garamond"/>
          <w:sz w:val="24"/>
          <w:szCs w:val="24"/>
        </w:rPr>
        <w:t>Approved</w:t>
      </w:r>
    </w:p>
    <w:p w:rsidR="007000BE" w:rsidRPr="00A46B4E" w:rsidRDefault="007000BE" w:rsidP="007E7AB1">
      <w:pPr>
        <w:ind w:left="720"/>
        <w:rPr>
          <w:rFonts w:ascii="Garamond" w:hAnsi="Garamond" w:cs="Garamond"/>
          <w:sz w:val="24"/>
          <w:szCs w:val="24"/>
        </w:rPr>
      </w:pPr>
    </w:p>
    <w:p w:rsidR="007000BE" w:rsidRPr="00A46B4E" w:rsidRDefault="007000BE" w:rsidP="006B03AC">
      <w:pPr>
        <w:numPr>
          <w:ilvl w:val="0"/>
          <w:numId w:val="33"/>
        </w:numPr>
        <w:rPr>
          <w:rFonts w:ascii="Garamond" w:hAnsi="Garamond" w:cs="Garamond"/>
          <w:sz w:val="24"/>
          <w:szCs w:val="24"/>
        </w:rPr>
      </w:pPr>
      <w:r w:rsidRPr="00A46B4E">
        <w:rPr>
          <w:rFonts w:ascii="Garamond" w:hAnsi="Garamond" w:cs="Garamond"/>
          <w:b/>
          <w:bCs/>
          <w:sz w:val="24"/>
          <w:szCs w:val="24"/>
        </w:rPr>
        <w:t>To consider any matters for the website</w:t>
      </w:r>
    </w:p>
    <w:p w:rsidR="007000BE" w:rsidRPr="00A46B4E" w:rsidRDefault="007000BE" w:rsidP="00012B7B">
      <w:pPr>
        <w:ind w:left="360"/>
        <w:rPr>
          <w:rFonts w:ascii="Garamond" w:hAnsi="Garamond" w:cs="Garamond"/>
          <w:sz w:val="24"/>
          <w:szCs w:val="24"/>
          <w:u w:val="single"/>
        </w:rPr>
      </w:pPr>
      <w:r>
        <w:rPr>
          <w:rFonts w:ascii="Garamond" w:hAnsi="Garamond" w:cs="Garamond"/>
          <w:sz w:val="24"/>
          <w:szCs w:val="24"/>
        </w:rPr>
        <w:t>Details regarding the phone prize winner, the First World War service, and the Scarecrow event were to be added. The website would be put on the agenda for the September meeting.</w:t>
      </w:r>
      <w:r w:rsidRPr="00A46B4E">
        <w:rPr>
          <w:rFonts w:ascii="Garamond" w:hAnsi="Garamond" w:cs="Garamond"/>
          <w:sz w:val="24"/>
          <w:szCs w:val="24"/>
        </w:rPr>
        <w:tab/>
      </w:r>
      <w:r w:rsidRPr="00A46B4E">
        <w:rPr>
          <w:rFonts w:ascii="Garamond" w:hAnsi="Garamond" w:cs="Garamond"/>
          <w:sz w:val="24"/>
          <w:szCs w:val="24"/>
        </w:rPr>
        <w:tab/>
      </w:r>
      <w:r w:rsidRPr="00A46B4E">
        <w:rPr>
          <w:rFonts w:ascii="Garamond" w:hAnsi="Garamond" w:cs="Garamond"/>
          <w:sz w:val="24"/>
          <w:szCs w:val="24"/>
        </w:rPr>
        <w:tab/>
        <w:t xml:space="preserve"> </w:t>
      </w:r>
      <w:r w:rsidRPr="00A46B4E">
        <w:rPr>
          <w:rFonts w:ascii="Garamond" w:hAnsi="Garamond" w:cs="Garamond"/>
          <w:sz w:val="24"/>
          <w:szCs w:val="24"/>
        </w:rPr>
        <w:tab/>
      </w:r>
      <w:r w:rsidRPr="00A46B4E">
        <w:rPr>
          <w:rFonts w:ascii="Garamond" w:hAnsi="Garamond" w:cs="Garamond"/>
          <w:sz w:val="24"/>
          <w:szCs w:val="24"/>
        </w:rPr>
        <w:tab/>
      </w:r>
      <w:r w:rsidRPr="00A46B4E">
        <w:rPr>
          <w:rFonts w:ascii="Garamond" w:hAnsi="Garamond" w:cs="Garamond"/>
          <w:sz w:val="24"/>
          <w:szCs w:val="24"/>
        </w:rPr>
        <w:tab/>
      </w:r>
      <w:r>
        <w:rPr>
          <w:rFonts w:ascii="Garamond" w:hAnsi="Garamond" w:cs="Garamond"/>
          <w:sz w:val="24"/>
          <w:szCs w:val="24"/>
        </w:rPr>
        <w:t xml:space="preserve">      </w:t>
      </w:r>
      <w:r w:rsidRPr="00A46B4E">
        <w:rPr>
          <w:rFonts w:ascii="Garamond" w:hAnsi="Garamond" w:cs="Garamond"/>
          <w:sz w:val="24"/>
          <w:szCs w:val="24"/>
          <w:u w:val="single"/>
        </w:rPr>
        <w:t>Action: Clerk</w:t>
      </w:r>
    </w:p>
    <w:p w:rsidR="007000BE" w:rsidRPr="00A46B4E" w:rsidRDefault="007000BE" w:rsidP="00012B7B">
      <w:pPr>
        <w:ind w:left="360"/>
        <w:rPr>
          <w:rFonts w:ascii="Garamond" w:hAnsi="Garamond" w:cs="Garamond"/>
          <w:sz w:val="24"/>
          <w:szCs w:val="24"/>
        </w:rPr>
      </w:pPr>
    </w:p>
    <w:p w:rsidR="007000BE" w:rsidRPr="00A46B4E" w:rsidRDefault="007000BE" w:rsidP="00A46B4E">
      <w:pPr>
        <w:numPr>
          <w:ilvl w:val="0"/>
          <w:numId w:val="33"/>
        </w:numPr>
        <w:rPr>
          <w:rFonts w:ascii="Garamond" w:hAnsi="Garamond" w:cs="Garamond"/>
          <w:sz w:val="24"/>
          <w:szCs w:val="24"/>
        </w:rPr>
      </w:pPr>
      <w:r w:rsidRPr="00A46B4E">
        <w:rPr>
          <w:rFonts w:ascii="Garamond" w:hAnsi="Garamond" w:cs="Garamond"/>
          <w:b/>
          <w:bCs/>
          <w:sz w:val="24"/>
          <w:szCs w:val="24"/>
        </w:rPr>
        <w:t>To receive questions from Councillors</w:t>
      </w:r>
      <w:r w:rsidRPr="00A46B4E">
        <w:rPr>
          <w:rFonts w:ascii="Garamond" w:hAnsi="Garamond" w:cs="Garamond"/>
          <w:sz w:val="24"/>
          <w:szCs w:val="24"/>
        </w:rPr>
        <w:t xml:space="preserve"> </w:t>
      </w:r>
    </w:p>
    <w:p w:rsidR="007000BE" w:rsidRDefault="007000BE" w:rsidP="000402EB">
      <w:pPr>
        <w:ind w:left="360"/>
        <w:rPr>
          <w:rFonts w:ascii="Garamond" w:hAnsi="Garamond" w:cs="Garamond"/>
          <w:sz w:val="24"/>
          <w:szCs w:val="24"/>
        </w:rPr>
      </w:pPr>
      <w:r>
        <w:rPr>
          <w:rFonts w:ascii="Garamond" w:hAnsi="Garamond" w:cs="Garamond"/>
          <w:sz w:val="24"/>
          <w:szCs w:val="24"/>
        </w:rPr>
        <w:t xml:space="preserve">Cllr Gilbert enquired about a gate which had been installed in The Square, leading to the diversion of a right of way. Advice would be sought from Planning. </w:t>
      </w:r>
    </w:p>
    <w:p w:rsidR="007000BE" w:rsidRPr="00CC050F" w:rsidRDefault="007000BE" w:rsidP="00CC050F">
      <w:pPr>
        <w:ind w:left="6840"/>
        <w:rPr>
          <w:rFonts w:ascii="Garamond" w:hAnsi="Garamond" w:cs="Garamond"/>
          <w:sz w:val="24"/>
          <w:szCs w:val="24"/>
          <w:u w:val="single"/>
        </w:rPr>
      </w:pPr>
      <w:r w:rsidRPr="00A46B4E">
        <w:rPr>
          <w:rFonts w:ascii="Garamond" w:hAnsi="Garamond" w:cs="Garamond"/>
          <w:sz w:val="24"/>
          <w:szCs w:val="24"/>
          <w:u w:val="single"/>
        </w:rPr>
        <w:t>Action: Clerk</w:t>
      </w:r>
    </w:p>
    <w:p w:rsidR="007000BE" w:rsidRPr="00A46B4E" w:rsidRDefault="007000BE" w:rsidP="00DD4C1B">
      <w:pPr>
        <w:numPr>
          <w:ilvl w:val="0"/>
          <w:numId w:val="33"/>
        </w:numPr>
        <w:rPr>
          <w:rFonts w:ascii="Garamond" w:hAnsi="Garamond" w:cs="Garamond"/>
          <w:b/>
          <w:bCs/>
          <w:sz w:val="24"/>
          <w:szCs w:val="24"/>
        </w:rPr>
      </w:pPr>
      <w:r w:rsidRPr="00A46B4E">
        <w:rPr>
          <w:rFonts w:ascii="Garamond" w:hAnsi="Garamond" w:cs="Garamond"/>
          <w:b/>
          <w:bCs/>
          <w:sz w:val="24"/>
          <w:szCs w:val="24"/>
        </w:rPr>
        <w:t xml:space="preserve">To receive the financial report.  </w:t>
      </w:r>
    </w:p>
    <w:p w:rsidR="007000BE" w:rsidRPr="00A46B4E" w:rsidRDefault="007000BE" w:rsidP="00D028B9">
      <w:pPr>
        <w:pStyle w:val="ListParagraph"/>
        <w:numPr>
          <w:ilvl w:val="0"/>
          <w:numId w:val="44"/>
        </w:numPr>
        <w:spacing w:after="200" w:line="276" w:lineRule="auto"/>
        <w:contextualSpacing/>
        <w:rPr>
          <w:rFonts w:ascii="Garamond" w:hAnsi="Garamond" w:cs="Garamond"/>
          <w:sz w:val="24"/>
          <w:szCs w:val="24"/>
          <w:u w:val="single"/>
        </w:rPr>
      </w:pPr>
      <w:r w:rsidRPr="00A46B4E">
        <w:rPr>
          <w:rFonts w:ascii="Garamond" w:hAnsi="Garamond" w:cs="Garamond"/>
          <w:sz w:val="24"/>
          <w:szCs w:val="24"/>
        </w:rPr>
        <w:t xml:space="preserve">The bank statements and reconciliation were noted. </w:t>
      </w:r>
    </w:p>
    <w:p w:rsidR="007000BE" w:rsidRDefault="007000BE" w:rsidP="001F4E0B">
      <w:pPr>
        <w:pStyle w:val="ListParagraph"/>
        <w:numPr>
          <w:ilvl w:val="0"/>
          <w:numId w:val="44"/>
        </w:numPr>
        <w:spacing w:after="200" w:line="276" w:lineRule="auto"/>
        <w:contextualSpacing/>
        <w:rPr>
          <w:rFonts w:ascii="Garamond" w:hAnsi="Garamond" w:cs="Garamond"/>
          <w:sz w:val="24"/>
          <w:szCs w:val="24"/>
        </w:rPr>
      </w:pPr>
      <w:r>
        <w:rPr>
          <w:rFonts w:ascii="Garamond" w:hAnsi="Garamond" w:cs="Garamond"/>
          <w:sz w:val="24"/>
          <w:szCs w:val="24"/>
        </w:rPr>
        <w:t>The figures for spending against budget in the first quarter were discussed.</w:t>
      </w:r>
    </w:p>
    <w:p w:rsidR="007000BE" w:rsidRDefault="007000BE" w:rsidP="001F4E0B">
      <w:pPr>
        <w:pStyle w:val="ListParagraph"/>
        <w:numPr>
          <w:ilvl w:val="0"/>
          <w:numId w:val="44"/>
        </w:numPr>
        <w:spacing w:after="200" w:line="276" w:lineRule="auto"/>
        <w:contextualSpacing/>
        <w:rPr>
          <w:rFonts w:ascii="Garamond" w:hAnsi="Garamond" w:cs="Garamond"/>
          <w:sz w:val="24"/>
          <w:szCs w:val="24"/>
        </w:rPr>
      </w:pPr>
      <w:r w:rsidRPr="00A46B4E">
        <w:rPr>
          <w:rFonts w:ascii="Garamond" w:hAnsi="Garamond" w:cs="Garamond"/>
          <w:sz w:val="24"/>
          <w:szCs w:val="24"/>
        </w:rPr>
        <w:t xml:space="preserve">Councillors Standerwick, </w:t>
      </w:r>
      <w:smartTag w:uri="urn:schemas-microsoft-com:office:smarttags" w:element="time">
        <w:smartTagPr>
          <w:attr w:name="Hour" w:val="19"/>
          <w:attr w:name="Minute" w:val="0"/>
        </w:smartTagPr>
        <w:r w:rsidRPr="00A46B4E">
          <w:rPr>
            <w:rFonts w:ascii="Garamond" w:hAnsi="Garamond" w:cs="Garamond"/>
            <w:sz w:val="24"/>
            <w:szCs w:val="24"/>
          </w:rPr>
          <w:t>Newport</w:t>
        </w:r>
      </w:smartTag>
      <w:r w:rsidRPr="00A46B4E">
        <w:rPr>
          <w:rFonts w:ascii="Garamond" w:hAnsi="Garamond" w:cs="Garamond"/>
          <w:sz w:val="24"/>
          <w:szCs w:val="24"/>
        </w:rPr>
        <w:t xml:space="preserve"> and Smith would be added to the list of </w:t>
      </w:r>
    </w:p>
    <w:p w:rsidR="007000BE" w:rsidRPr="00A46B4E" w:rsidRDefault="007000BE" w:rsidP="00AA5918">
      <w:pPr>
        <w:pStyle w:val="ListParagraph"/>
        <w:spacing w:after="200" w:line="276" w:lineRule="auto"/>
        <w:ind w:left="360" w:firstLine="360"/>
        <w:contextualSpacing/>
        <w:rPr>
          <w:rFonts w:ascii="Garamond" w:hAnsi="Garamond" w:cs="Garamond"/>
          <w:sz w:val="24"/>
          <w:szCs w:val="24"/>
        </w:rPr>
      </w:pPr>
      <w:r w:rsidRPr="00A46B4E">
        <w:rPr>
          <w:rFonts w:ascii="Garamond" w:hAnsi="Garamond" w:cs="Garamond"/>
          <w:sz w:val="24"/>
          <w:szCs w:val="24"/>
        </w:rPr>
        <w:t>Co-op Bank signatories</w:t>
      </w:r>
      <w:r>
        <w:rPr>
          <w:rFonts w:ascii="Garamond" w:hAnsi="Garamond" w:cs="Garamond"/>
          <w:sz w:val="24"/>
          <w:szCs w:val="24"/>
        </w:rPr>
        <w:t xml:space="preserve"> and Cllrs Cockayne and Matthews removed.</w:t>
      </w:r>
    </w:p>
    <w:p w:rsidR="007000BE" w:rsidRPr="00A46B4E" w:rsidRDefault="007000BE" w:rsidP="00693EBF">
      <w:pPr>
        <w:pStyle w:val="ListParagraph"/>
        <w:spacing w:after="200" w:line="276" w:lineRule="auto"/>
        <w:contextualSpacing/>
        <w:rPr>
          <w:rFonts w:ascii="Garamond" w:hAnsi="Garamond" w:cs="Garamond"/>
          <w:sz w:val="24"/>
          <w:szCs w:val="24"/>
        </w:rPr>
      </w:pPr>
      <w:r w:rsidRPr="00A46B4E">
        <w:rPr>
          <w:rFonts w:ascii="Garamond" w:hAnsi="Garamond" w:cs="Garamond"/>
          <w:b/>
          <w:bCs/>
          <w:sz w:val="24"/>
          <w:szCs w:val="24"/>
        </w:rPr>
        <w:t>Resolved:</w:t>
      </w:r>
      <w:r w:rsidRPr="00A46B4E">
        <w:rPr>
          <w:rFonts w:ascii="Garamond" w:hAnsi="Garamond" w:cs="Garamond"/>
          <w:b/>
          <w:bCs/>
          <w:sz w:val="24"/>
          <w:szCs w:val="24"/>
        </w:rPr>
        <w:tab/>
        <w:t xml:space="preserve"> </w:t>
      </w:r>
      <w:r w:rsidRPr="00A46B4E">
        <w:rPr>
          <w:rFonts w:ascii="Garamond" w:hAnsi="Garamond" w:cs="Garamond"/>
          <w:sz w:val="24"/>
          <w:szCs w:val="24"/>
        </w:rPr>
        <w:t>Approved</w:t>
      </w:r>
    </w:p>
    <w:p w:rsidR="007000BE" w:rsidRPr="00A46B4E" w:rsidRDefault="007000BE" w:rsidP="001366EC">
      <w:pPr>
        <w:numPr>
          <w:ilvl w:val="0"/>
          <w:numId w:val="33"/>
        </w:numPr>
        <w:rPr>
          <w:rFonts w:ascii="Garamond" w:hAnsi="Garamond" w:cs="Garamond"/>
          <w:b/>
          <w:bCs/>
          <w:sz w:val="24"/>
          <w:szCs w:val="24"/>
        </w:rPr>
      </w:pPr>
      <w:r w:rsidRPr="00A46B4E">
        <w:rPr>
          <w:rFonts w:ascii="Garamond" w:hAnsi="Garamond" w:cs="Garamond"/>
          <w:b/>
          <w:bCs/>
          <w:sz w:val="24"/>
          <w:szCs w:val="24"/>
        </w:rPr>
        <w:t>To consider authorising schedule of accounts for payment.</w:t>
      </w:r>
      <w:r w:rsidRPr="00A46B4E">
        <w:rPr>
          <w:rFonts w:ascii="Garamond" w:hAnsi="Garamond" w:cs="Garamond"/>
          <w:b/>
          <w:bCs/>
          <w:sz w:val="24"/>
          <w:szCs w:val="24"/>
        </w:rPr>
        <w:tab/>
      </w:r>
      <w:r w:rsidRPr="00A46B4E">
        <w:rPr>
          <w:rFonts w:ascii="Garamond" w:hAnsi="Garamond" w:cs="Garamond"/>
          <w:b/>
          <w:bCs/>
          <w:sz w:val="24"/>
          <w:szCs w:val="24"/>
        </w:rPr>
        <w:tab/>
      </w:r>
    </w:p>
    <w:p w:rsidR="007000BE" w:rsidRPr="00AA5918" w:rsidRDefault="007000BE" w:rsidP="001366EC">
      <w:pPr>
        <w:ind w:left="360"/>
        <w:rPr>
          <w:rFonts w:ascii="Garamond" w:hAnsi="Garamond" w:cs="Garamond"/>
          <w:color w:val="000000"/>
          <w:sz w:val="24"/>
          <w:szCs w:val="24"/>
        </w:rPr>
      </w:pPr>
      <w:r w:rsidRPr="00A46B4E">
        <w:rPr>
          <w:rFonts w:ascii="Garamond" w:hAnsi="Garamond" w:cs="Garamond"/>
          <w:sz w:val="24"/>
          <w:szCs w:val="24"/>
        </w:rPr>
        <w:t>Payments listed to:</w:t>
      </w:r>
      <w:r w:rsidRPr="00A46B4E">
        <w:rPr>
          <w:rFonts w:ascii="Garamond" w:hAnsi="Garamond" w:cs="Garamond"/>
          <w:b/>
          <w:bCs/>
          <w:sz w:val="24"/>
          <w:szCs w:val="24"/>
        </w:rPr>
        <w:t xml:space="preserve"> </w:t>
      </w:r>
      <w:r w:rsidRPr="00A46B4E">
        <w:rPr>
          <w:rFonts w:ascii="Garamond" w:hAnsi="Garamond" w:cs="Garamond"/>
          <w:sz w:val="24"/>
          <w:szCs w:val="24"/>
        </w:rPr>
        <w:t xml:space="preserve">M. Jones, salary and expenses; Elford Village Hall, room rental &amp; post office £117; D. Beaumont, handyman work £100; </w:t>
      </w:r>
      <w:r>
        <w:rPr>
          <w:rFonts w:ascii="Garamond" w:hAnsi="Garamond" w:cs="Garamond"/>
          <w:sz w:val="24"/>
          <w:szCs w:val="24"/>
        </w:rPr>
        <w:t>R. Harcombe Grounds maintenance £125; Viking Payments, stationery £21.19 and office supplies £76.78; Lichfield District Council, annual fee for bin emptying £698.88; Florascape, bedding plants £150; Mark Harrod Ltd, goal posts £</w:t>
      </w:r>
      <w:r w:rsidRPr="00AA5918">
        <w:rPr>
          <w:rFonts w:ascii="Calibri" w:hAnsi="Calibri" w:cs="Calibri"/>
          <w:b/>
          <w:bCs/>
          <w:color w:val="000000"/>
          <w:sz w:val="22"/>
          <w:szCs w:val="22"/>
        </w:rPr>
        <w:t xml:space="preserve"> </w:t>
      </w:r>
      <w:r w:rsidRPr="00AA5918">
        <w:rPr>
          <w:rFonts w:ascii="Garamond" w:hAnsi="Garamond" w:cs="Garamond"/>
          <w:color w:val="000000"/>
          <w:sz w:val="22"/>
          <w:szCs w:val="22"/>
        </w:rPr>
        <w:t>1519.20</w:t>
      </w:r>
      <w:r>
        <w:rPr>
          <w:rFonts w:ascii="Garamond" w:hAnsi="Garamond" w:cs="Garamond"/>
          <w:color w:val="000000"/>
          <w:sz w:val="22"/>
          <w:szCs w:val="22"/>
        </w:rPr>
        <w:t xml:space="preserve">; </w:t>
      </w:r>
      <w:r w:rsidRPr="00AA5918">
        <w:rPr>
          <w:rFonts w:ascii="Garamond" w:hAnsi="Garamond" w:cs="Garamond"/>
          <w:color w:val="000000"/>
          <w:sz w:val="24"/>
          <w:szCs w:val="24"/>
        </w:rPr>
        <w:t>BT Payphones, kiosk sponsorship, £360; British Heart Foundation, defibrillator £400.</w:t>
      </w:r>
    </w:p>
    <w:p w:rsidR="007000BE" w:rsidRPr="00AA5918" w:rsidRDefault="007000BE" w:rsidP="001366EC">
      <w:pPr>
        <w:ind w:left="360"/>
        <w:rPr>
          <w:rFonts w:ascii="Garamond" w:hAnsi="Garamond" w:cs="Garamond"/>
          <w:sz w:val="24"/>
          <w:szCs w:val="24"/>
        </w:rPr>
      </w:pPr>
      <w:r w:rsidRPr="00AA5918">
        <w:rPr>
          <w:rFonts w:ascii="Garamond" w:hAnsi="Garamond" w:cs="Garamond"/>
          <w:color w:val="000000"/>
          <w:sz w:val="24"/>
          <w:szCs w:val="24"/>
        </w:rPr>
        <w:t>£4,000 would be transferred from the deposit to current account.</w:t>
      </w:r>
    </w:p>
    <w:p w:rsidR="007000BE" w:rsidRPr="00A46B4E" w:rsidRDefault="007000BE" w:rsidP="00467330">
      <w:pPr>
        <w:ind w:left="720"/>
        <w:rPr>
          <w:rFonts w:ascii="Garamond" w:hAnsi="Garamond" w:cs="Garamond"/>
          <w:sz w:val="24"/>
          <w:szCs w:val="24"/>
        </w:rPr>
      </w:pPr>
    </w:p>
    <w:p w:rsidR="007000BE" w:rsidRPr="00A46B4E" w:rsidRDefault="007000BE" w:rsidP="008D4193">
      <w:pPr>
        <w:ind w:left="720"/>
        <w:rPr>
          <w:rFonts w:ascii="Garamond" w:hAnsi="Garamond" w:cs="Garamond"/>
          <w:b/>
          <w:bCs/>
          <w:sz w:val="24"/>
          <w:szCs w:val="24"/>
        </w:rPr>
      </w:pPr>
      <w:r w:rsidRPr="00A46B4E">
        <w:rPr>
          <w:rFonts w:ascii="Garamond" w:hAnsi="Garamond" w:cs="Garamond"/>
          <w:b/>
          <w:bCs/>
          <w:sz w:val="24"/>
          <w:szCs w:val="24"/>
        </w:rPr>
        <w:t>Resolved:</w:t>
      </w:r>
      <w:r w:rsidRPr="00A46B4E">
        <w:rPr>
          <w:rFonts w:ascii="Garamond" w:hAnsi="Garamond" w:cs="Garamond"/>
          <w:b/>
          <w:bCs/>
          <w:sz w:val="24"/>
          <w:szCs w:val="24"/>
        </w:rPr>
        <w:tab/>
      </w:r>
      <w:r w:rsidRPr="00A46B4E">
        <w:rPr>
          <w:rFonts w:ascii="Garamond" w:hAnsi="Garamond" w:cs="Garamond"/>
          <w:sz w:val="24"/>
          <w:szCs w:val="24"/>
        </w:rPr>
        <w:t>Approved</w:t>
      </w:r>
    </w:p>
    <w:p w:rsidR="007000BE" w:rsidRPr="00A46B4E" w:rsidRDefault="007000BE" w:rsidP="008D4193">
      <w:pPr>
        <w:ind w:left="720"/>
        <w:rPr>
          <w:rFonts w:ascii="Garamond" w:hAnsi="Garamond" w:cs="Garamond"/>
          <w:b/>
          <w:bCs/>
          <w:sz w:val="24"/>
          <w:szCs w:val="24"/>
        </w:rPr>
      </w:pPr>
    </w:p>
    <w:p w:rsidR="007000BE" w:rsidRPr="00A46B4E" w:rsidRDefault="007000BE" w:rsidP="00CE2C1C">
      <w:pPr>
        <w:numPr>
          <w:ilvl w:val="0"/>
          <w:numId w:val="33"/>
        </w:numPr>
        <w:rPr>
          <w:rFonts w:ascii="Garamond" w:hAnsi="Garamond" w:cs="Garamond"/>
          <w:sz w:val="24"/>
          <w:szCs w:val="24"/>
        </w:rPr>
      </w:pPr>
      <w:r w:rsidRPr="00A46B4E">
        <w:rPr>
          <w:rFonts w:ascii="Garamond" w:hAnsi="Garamond" w:cs="Garamond"/>
          <w:b/>
          <w:bCs/>
          <w:sz w:val="24"/>
          <w:szCs w:val="24"/>
        </w:rPr>
        <w:t>To receive correspondence.</w:t>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r w:rsidRPr="00A46B4E">
        <w:rPr>
          <w:rFonts w:ascii="Garamond" w:hAnsi="Garamond" w:cs="Garamond"/>
          <w:b/>
          <w:bCs/>
          <w:sz w:val="24"/>
          <w:szCs w:val="24"/>
        </w:rPr>
        <w:tab/>
      </w:r>
    </w:p>
    <w:p w:rsidR="007000BE" w:rsidRPr="00CC050F" w:rsidRDefault="007000BE" w:rsidP="00CC050F">
      <w:pPr>
        <w:rPr>
          <w:rFonts w:ascii="Garamond" w:hAnsi="Garamond" w:cs="Garamond"/>
          <w:sz w:val="24"/>
          <w:szCs w:val="24"/>
        </w:rPr>
      </w:pPr>
      <w:r w:rsidRPr="00A46B4E">
        <w:rPr>
          <w:rFonts w:ascii="Garamond" w:hAnsi="Garamond" w:cs="Garamond"/>
          <w:sz w:val="24"/>
          <w:szCs w:val="24"/>
        </w:rPr>
        <w:t xml:space="preserve">      </w:t>
      </w:r>
      <w:r>
        <w:rPr>
          <w:rFonts w:ascii="Garamond" w:hAnsi="Garamond" w:cs="Garamond"/>
          <w:sz w:val="24"/>
          <w:szCs w:val="24"/>
        </w:rPr>
        <w:tab/>
      </w:r>
      <w:r w:rsidRPr="00CC050F">
        <w:rPr>
          <w:rFonts w:ascii="Garamond" w:hAnsi="Garamond" w:cs="Garamond"/>
          <w:sz w:val="24"/>
          <w:szCs w:val="24"/>
        </w:rPr>
        <w:t>SPCA updates</w:t>
      </w:r>
    </w:p>
    <w:p w:rsidR="007000BE" w:rsidRPr="00CC050F" w:rsidRDefault="007000BE" w:rsidP="00CC050F">
      <w:pPr>
        <w:ind w:left="720"/>
        <w:rPr>
          <w:rFonts w:ascii="Garamond" w:hAnsi="Garamond" w:cs="Garamond"/>
          <w:sz w:val="24"/>
          <w:szCs w:val="24"/>
        </w:rPr>
      </w:pPr>
      <w:r>
        <w:rPr>
          <w:rFonts w:ascii="Garamond" w:hAnsi="Garamond" w:cs="Garamond"/>
          <w:sz w:val="24"/>
          <w:szCs w:val="24"/>
        </w:rPr>
        <w:t xml:space="preserve">Lichfield District Council - </w:t>
      </w:r>
      <w:r w:rsidRPr="00CC050F">
        <w:rPr>
          <w:rFonts w:ascii="Garamond" w:hAnsi="Garamond" w:cs="Garamond"/>
          <w:sz w:val="24"/>
          <w:szCs w:val="24"/>
        </w:rPr>
        <w:t>Meeting of Community Safety Partnership 1</w:t>
      </w:r>
      <w:r w:rsidRPr="00CC050F">
        <w:rPr>
          <w:rFonts w:ascii="Garamond" w:hAnsi="Garamond" w:cs="Garamond"/>
          <w:sz w:val="24"/>
          <w:szCs w:val="24"/>
          <w:vertAlign w:val="superscript"/>
        </w:rPr>
        <w:t>st</w:t>
      </w:r>
      <w:r w:rsidRPr="00CC050F">
        <w:rPr>
          <w:rFonts w:ascii="Garamond" w:hAnsi="Garamond" w:cs="Garamond"/>
          <w:sz w:val="24"/>
          <w:szCs w:val="24"/>
        </w:rPr>
        <w:t xml:space="preserve"> August at </w:t>
      </w:r>
      <w:smartTag w:uri="urn:schemas-microsoft-com:office:smarttags" w:element="time">
        <w:smartTagPr>
          <w:attr w:name="Hour" w:val="19"/>
          <w:attr w:name="Minute" w:val="0"/>
        </w:smartTagPr>
        <w:r w:rsidRPr="00CC050F">
          <w:rPr>
            <w:rFonts w:ascii="Garamond" w:hAnsi="Garamond" w:cs="Garamond"/>
            <w:sz w:val="24"/>
            <w:szCs w:val="24"/>
          </w:rPr>
          <w:t>Frog Lane</w:t>
        </w:r>
      </w:smartTag>
      <w:r w:rsidRPr="00CC050F">
        <w:rPr>
          <w:rFonts w:ascii="Garamond" w:hAnsi="Garamond" w:cs="Garamond"/>
          <w:sz w:val="24"/>
          <w:szCs w:val="24"/>
        </w:rPr>
        <w:t xml:space="preserve"> for community groups to encourage them to make bids to the Police and Crime Commissioner</w:t>
      </w:r>
      <w:r>
        <w:rPr>
          <w:rFonts w:ascii="Garamond" w:hAnsi="Garamond" w:cs="Garamond"/>
          <w:sz w:val="24"/>
          <w:szCs w:val="24"/>
        </w:rPr>
        <w:t>’</w:t>
      </w:r>
      <w:r w:rsidRPr="00CC050F">
        <w:rPr>
          <w:rFonts w:ascii="Garamond" w:hAnsi="Garamond" w:cs="Garamond"/>
          <w:sz w:val="24"/>
          <w:szCs w:val="24"/>
        </w:rPr>
        <w:t>s ‘People Power’ fund; Parish Forum information; Lights Out Initiative to commemorate World War One.</w:t>
      </w:r>
    </w:p>
    <w:p w:rsidR="007000BE" w:rsidRPr="00CC050F" w:rsidRDefault="007000BE" w:rsidP="00CC050F">
      <w:pPr>
        <w:ind w:firstLine="720"/>
        <w:rPr>
          <w:rFonts w:ascii="Garamond" w:hAnsi="Garamond" w:cs="Garamond"/>
          <w:sz w:val="24"/>
          <w:szCs w:val="24"/>
        </w:rPr>
      </w:pPr>
      <w:r w:rsidRPr="00CC050F">
        <w:rPr>
          <w:rFonts w:ascii="Garamond" w:hAnsi="Garamond" w:cs="Garamond"/>
          <w:sz w:val="24"/>
          <w:szCs w:val="24"/>
        </w:rPr>
        <w:t>Office of Police and Crime Commissioner, ‘People Power’ fund</w:t>
      </w:r>
    </w:p>
    <w:p w:rsidR="007000BE" w:rsidRPr="00A46B4E" w:rsidRDefault="007000BE" w:rsidP="00693B9C">
      <w:pPr>
        <w:rPr>
          <w:rFonts w:ascii="Garamond" w:hAnsi="Garamond" w:cs="Garamond"/>
          <w:sz w:val="24"/>
          <w:szCs w:val="24"/>
        </w:rPr>
      </w:pPr>
    </w:p>
    <w:p w:rsidR="007000BE" w:rsidRPr="00A46B4E" w:rsidRDefault="007000BE" w:rsidP="00805DE6">
      <w:pPr>
        <w:ind w:left="720"/>
        <w:rPr>
          <w:rFonts w:ascii="Garamond" w:hAnsi="Garamond" w:cs="Garamond"/>
          <w:b/>
          <w:bCs/>
          <w:sz w:val="24"/>
          <w:szCs w:val="24"/>
        </w:rPr>
      </w:pPr>
      <w:r w:rsidRPr="00A46B4E">
        <w:rPr>
          <w:rFonts w:ascii="Garamond" w:hAnsi="Garamond" w:cs="Garamond"/>
          <w:b/>
          <w:bCs/>
          <w:sz w:val="24"/>
          <w:szCs w:val="24"/>
        </w:rPr>
        <w:t>Resolved:</w:t>
      </w:r>
      <w:r w:rsidRPr="00A46B4E">
        <w:rPr>
          <w:rFonts w:ascii="Garamond" w:hAnsi="Garamond" w:cs="Garamond"/>
          <w:b/>
          <w:bCs/>
          <w:sz w:val="24"/>
          <w:szCs w:val="24"/>
        </w:rPr>
        <w:tab/>
      </w:r>
      <w:r w:rsidRPr="00A46B4E">
        <w:rPr>
          <w:rFonts w:ascii="Garamond" w:hAnsi="Garamond" w:cs="Garamond"/>
          <w:sz w:val="24"/>
          <w:szCs w:val="24"/>
        </w:rPr>
        <w:t>Noted</w:t>
      </w:r>
    </w:p>
    <w:p w:rsidR="007000BE" w:rsidRPr="00A46B4E" w:rsidRDefault="007000BE" w:rsidP="00502243">
      <w:pPr>
        <w:ind w:left="360"/>
        <w:rPr>
          <w:rFonts w:ascii="Garamond" w:hAnsi="Garamond" w:cs="Garamond"/>
          <w:sz w:val="24"/>
          <w:szCs w:val="24"/>
        </w:rPr>
      </w:pPr>
    </w:p>
    <w:p w:rsidR="007000BE" w:rsidRPr="00A46B4E" w:rsidRDefault="007000BE" w:rsidP="00CE2C1C">
      <w:pPr>
        <w:numPr>
          <w:ilvl w:val="0"/>
          <w:numId w:val="33"/>
        </w:numPr>
        <w:rPr>
          <w:rFonts w:ascii="Garamond" w:hAnsi="Garamond" w:cs="Garamond"/>
          <w:b/>
          <w:bCs/>
          <w:sz w:val="24"/>
          <w:szCs w:val="24"/>
        </w:rPr>
      </w:pPr>
      <w:r w:rsidRPr="00A46B4E">
        <w:rPr>
          <w:rFonts w:ascii="Garamond" w:hAnsi="Garamond" w:cs="Garamond"/>
          <w:b/>
          <w:bCs/>
          <w:sz w:val="24"/>
          <w:szCs w:val="24"/>
        </w:rPr>
        <w:t xml:space="preserve">Date of next meeting. </w:t>
      </w:r>
    </w:p>
    <w:p w:rsidR="007000BE" w:rsidRPr="00A46B4E" w:rsidRDefault="007000BE" w:rsidP="00436F7C">
      <w:pPr>
        <w:ind w:left="720"/>
        <w:rPr>
          <w:rFonts w:ascii="Garamond" w:hAnsi="Garamond" w:cs="Garamond"/>
          <w:sz w:val="24"/>
          <w:szCs w:val="24"/>
        </w:rPr>
      </w:pPr>
      <w:smartTag w:uri="urn:schemas-microsoft-com:office:smarttags" w:element="time">
        <w:smartTagPr>
          <w:attr w:name="Hour" w:val="19"/>
          <w:attr w:name="Minute" w:val="0"/>
        </w:smartTagPr>
        <w:r w:rsidRPr="00A46B4E">
          <w:rPr>
            <w:rFonts w:ascii="Garamond" w:hAnsi="Garamond" w:cs="Garamond"/>
            <w:sz w:val="24"/>
            <w:szCs w:val="24"/>
          </w:rPr>
          <w:t>Monday 8</w:t>
        </w:r>
        <w:r w:rsidRPr="00A46B4E">
          <w:rPr>
            <w:rFonts w:ascii="Garamond" w:hAnsi="Garamond" w:cs="Garamond"/>
            <w:sz w:val="24"/>
            <w:szCs w:val="24"/>
            <w:vertAlign w:val="superscript"/>
          </w:rPr>
          <w:t>th</w:t>
        </w:r>
        <w:r w:rsidRPr="00A46B4E">
          <w:rPr>
            <w:rFonts w:ascii="Garamond" w:hAnsi="Garamond" w:cs="Garamond"/>
            <w:sz w:val="24"/>
            <w:szCs w:val="24"/>
          </w:rPr>
          <w:t xml:space="preserve"> September 2014</w:t>
        </w:r>
      </w:smartTag>
      <w:r w:rsidRPr="00A46B4E">
        <w:rPr>
          <w:rFonts w:ascii="Garamond" w:hAnsi="Garamond" w:cs="Garamond"/>
          <w:sz w:val="24"/>
          <w:szCs w:val="24"/>
        </w:rPr>
        <w:t xml:space="preserve">, </w:t>
      </w:r>
      <w:smartTag w:uri="urn:schemas-microsoft-com:office:smarttags" w:element="time">
        <w:smartTagPr>
          <w:attr w:name="Hour" w:val="19"/>
          <w:attr w:name="Minute" w:val="0"/>
        </w:smartTagPr>
        <w:r w:rsidRPr="00A46B4E">
          <w:rPr>
            <w:rFonts w:ascii="Garamond" w:hAnsi="Garamond" w:cs="Garamond"/>
            <w:sz w:val="24"/>
            <w:szCs w:val="24"/>
          </w:rPr>
          <w:t>7.00 p.m</w:t>
        </w:r>
      </w:smartTag>
      <w:r w:rsidRPr="00A46B4E">
        <w:rPr>
          <w:rFonts w:ascii="Garamond" w:hAnsi="Garamond" w:cs="Garamond"/>
          <w:sz w:val="24"/>
          <w:szCs w:val="24"/>
        </w:rPr>
        <w:t xml:space="preserve">, Elford Village Hall. </w:t>
      </w:r>
    </w:p>
    <w:p w:rsidR="007000BE" w:rsidRPr="00A46B4E" w:rsidRDefault="007000BE" w:rsidP="005E123E">
      <w:pPr>
        <w:ind w:left="720"/>
        <w:rPr>
          <w:rFonts w:ascii="Garamond" w:hAnsi="Garamond" w:cs="Garamond"/>
          <w:sz w:val="24"/>
          <w:szCs w:val="24"/>
        </w:rPr>
      </w:pPr>
    </w:p>
    <w:p w:rsidR="007000BE" w:rsidRPr="00A46B4E" w:rsidRDefault="007000BE" w:rsidP="00AA5918">
      <w:pPr>
        <w:ind w:left="720"/>
        <w:rPr>
          <w:rFonts w:ascii="Garamond" w:hAnsi="Garamond" w:cs="Garamond"/>
          <w:sz w:val="24"/>
          <w:szCs w:val="24"/>
        </w:rPr>
      </w:pPr>
      <w:r w:rsidRPr="00A46B4E">
        <w:rPr>
          <w:rFonts w:ascii="Garamond" w:hAnsi="Garamond" w:cs="Garamond"/>
          <w:sz w:val="24"/>
          <w:szCs w:val="24"/>
        </w:rPr>
        <w:t>The meeting closed at 9.00 p.m.</w:t>
      </w:r>
    </w:p>
    <w:sectPr w:rsidR="007000BE" w:rsidRPr="00A46B4E" w:rsidSect="00E206F7">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0BE" w:rsidRDefault="007000BE">
      <w:r>
        <w:separator/>
      </w:r>
    </w:p>
  </w:endnote>
  <w:endnote w:type="continuationSeparator" w:id="0">
    <w:p w:rsidR="007000BE" w:rsidRDefault="007000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ide Lati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0BE" w:rsidRDefault="007000BE" w:rsidP="004015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00BE" w:rsidRDefault="007000BE" w:rsidP="002950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0BE" w:rsidRDefault="007000BE" w:rsidP="004015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000BE" w:rsidRDefault="007000BE" w:rsidP="002950DF">
    <w:pPr>
      <w:pStyle w:val="Footer"/>
      <w:ind w:right="360"/>
    </w:pPr>
    <w:r>
      <w:t>Minutes Elford Parish Council 14.7.14</w:t>
    </w:r>
  </w:p>
  <w:p w:rsidR="007000BE" w:rsidRDefault="007000BE" w:rsidP="002950DF">
    <w:pPr>
      <w:pStyle w:val="Footer"/>
      <w:ind w:right="360"/>
    </w:pPr>
  </w:p>
  <w:p w:rsidR="007000BE" w:rsidRDefault="007000BE" w:rsidP="002950DF">
    <w:pPr>
      <w:pStyle w:val="Footer"/>
      <w:ind w:right="360"/>
    </w:pPr>
    <w:r>
      <w:t>Signed: Chair…………………………………..  Date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0BE" w:rsidRDefault="007000BE">
      <w:r>
        <w:separator/>
      </w:r>
    </w:p>
  </w:footnote>
  <w:footnote w:type="continuationSeparator" w:id="0">
    <w:p w:rsidR="007000BE" w:rsidRDefault="007000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6A0B"/>
    <w:multiLevelType w:val="hybridMultilevel"/>
    <w:tmpl w:val="52A61BB2"/>
    <w:lvl w:ilvl="0" w:tplc="8E283492">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23F51B1"/>
    <w:multiLevelType w:val="hybridMultilevel"/>
    <w:tmpl w:val="D2FA5794"/>
    <w:lvl w:ilvl="0" w:tplc="15F6F73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6A3303"/>
    <w:multiLevelType w:val="hybridMultilevel"/>
    <w:tmpl w:val="494099D2"/>
    <w:lvl w:ilvl="0" w:tplc="1B7A61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99442D"/>
    <w:multiLevelType w:val="hybridMultilevel"/>
    <w:tmpl w:val="252EA7DA"/>
    <w:lvl w:ilvl="0" w:tplc="B6B83FD4">
      <w:start w:val="1"/>
      <w:numFmt w:val="lowerLetter"/>
      <w:lvlText w:val="%1)"/>
      <w:lvlJc w:val="left"/>
      <w:pPr>
        <w:tabs>
          <w:tab w:val="num" w:pos="644"/>
        </w:tabs>
        <w:ind w:left="644" w:hanging="360"/>
      </w:pPr>
      <w:rPr>
        <w:rFonts w:hint="default"/>
        <w:b/>
        <w:bCs/>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
    <w:nsid w:val="0BAD2DAF"/>
    <w:multiLevelType w:val="hybridMultilevel"/>
    <w:tmpl w:val="BBDED5A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nsid w:val="0D005D4D"/>
    <w:multiLevelType w:val="hybridMultilevel"/>
    <w:tmpl w:val="C79C624C"/>
    <w:lvl w:ilvl="0" w:tplc="462C59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B05A4B"/>
    <w:multiLevelType w:val="hybridMultilevel"/>
    <w:tmpl w:val="1C507208"/>
    <w:lvl w:ilvl="0" w:tplc="CD888594">
      <w:start w:val="7"/>
      <w:numFmt w:val="decimal"/>
      <w:lvlText w:val="%1"/>
      <w:lvlJc w:val="left"/>
      <w:pPr>
        <w:ind w:left="2040" w:hanging="360"/>
      </w:pPr>
      <w:rPr>
        <w:rFonts w:hint="default"/>
      </w:rPr>
    </w:lvl>
    <w:lvl w:ilvl="1" w:tplc="08090019" w:tentative="1">
      <w:start w:val="1"/>
      <w:numFmt w:val="lowerLetter"/>
      <w:lvlText w:val="%2."/>
      <w:lvlJc w:val="left"/>
      <w:pPr>
        <w:ind w:left="2760" w:hanging="360"/>
      </w:pPr>
    </w:lvl>
    <w:lvl w:ilvl="2" w:tplc="0809001B" w:tentative="1">
      <w:start w:val="1"/>
      <w:numFmt w:val="lowerRoman"/>
      <w:lvlText w:val="%3."/>
      <w:lvlJc w:val="right"/>
      <w:pPr>
        <w:ind w:left="3480" w:hanging="180"/>
      </w:pPr>
    </w:lvl>
    <w:lvl w:ilvl="3" w:tplc="0809000F" w:tentative="1">
      <w:start w:val="1"/>
      <w:numFmt w:val="decimal"/>
      <w:lvlText w:val="%4."/>
      <w:lvlJc w:val="left"/>
      <w:pPr>
        <w:ind w:left="4200" w:hanging="360"/>
      </w:pPr>
    </w:lvl>
    <w:lvl w:ilvl="4" w:tplc="08090019" w:tentative="1">
      <w:start w:val="1"/>
      <w:numFmt w:val="lowerLetter"/>
      <w:lvlText w:val="%5."/>
      <w:lvlJc w:val="left"/>
      <w:pPr>
        <w:ind w:left="4920" w:hanging="360"/>
      </w:pPr>
    </w:lvl>
    <w:lvl w:ilvl="5" w:tplc="0809001B" w:tentative="1">
      <w:start w:val="1"/>
      <w:numFmt w:val="lowerRoman"/>
      <w:lvlText w:val="%6."/>
      <w:lvlJc w:val="right"/>
      <w:pPr>
        <w:ind w:left="5640" w:hanging="180"/>
      </w:pPr>
    </w:lvl>
    <w:lvl w:ilvl="6" w:tplc="0809000F" w:tentative="1">
      <w:start w:val="1"/>
      <w:numFmt w:val="decimal"/>
      <w:lvlText w:val="%7."/>
      <w:lvlJc w:val="left"/>
      <w:pPr>
        <w:ind w:left="6360" w:hanging="360"/>
      </w:pPr>
    </w:lvl>
    <w:lvl w:ilvl="7" w:tplc="08090019" w:tentative="1">
      <w:start w:val="1"/>
      <w:numFmt w:val="lowerLetter"/>
      <w:lvlText w:val="%8."/>
      <w:lvlJc w:val="left"/>
      <w:pPr>
        <w:ind w:left="7080" w:hanging="360"/>
      </w:pPr>
    </w:lvl>
    <w:lvl w:ilvl="8" w:tplc="0809001B" w:tentative="1">
      <w:start w:val="1"/>
      <w:numFmt w:val="lowerRoman"/>
      <w:lvlText w:val="%9."/>
      <w:lvlJc w:val="right"/>
      <w:pPr>
        <w:ind w:left="7800" w:hanging="180"/>
      </w:pPr>
    </w:lvl>
  </w:abstractNum>
  <w:abstractNum w:abstractNumId="7">
    <w:nsid w:val="0F8F11EB"/>
    <w:multiLevelType w:val="hybridMultilevel"/>
    <w:tmpl w:val="4CE2E628"/>
    <w:lvl w:ilvl="0" w:tplc="0809000F">
      <w:start w:val="1"/>
      <w:numFmt w:val="decimal"/>
      <w:lvlText w:val="%1."/>
      <w:lvlJc w:val="left"/>
      <w:pPr>
        <w:tabs>
          <w:tab w:val="num" w:pos="1636"/>
        </w:tabs>
        <w:ind w:left="1636" w:hanging="360"/>
      </w:pPr>
      <w:rPr>
        <w:rFonts w:hint="default"/>
        <w:b/>
        <w:bCs/>
      </w:rPr>
    </w:lvl>
    <w:lvl w:ilvl="1" w:tplc="668091FE">
      <w:start w:val="1"/>
      <w:numFmt w:val="lowerLetter"/>
      <w:lvlText w:val="(%2)"/>
      <w:lvlJc w:val="left"/>
      <w:pPr>
        <w:tabs>
          <w:tab w:val="num" w:pos="1485"/>
        </w:tabs>
        <w:ind w:left="1485" w:hanging="405"/>
      </w:pPr>
      <w:rPr>
        <w:rFonts w:hint="default"/>
        <w:b/>
        <w:bCs/>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0FE86ED8"/>
    <w:multiLevelType w:val="multilevel"/>
    <w:tmpl w:val="28A4682A"/>
    <w:lvl w:ilvl="0">
      <w:start w:val="1"/>
      <w:numFmt w:val="decimal"/>
      <w:lvlText w:val="%1."/>
      <w:lvlJc w:val="left"/>
      <w:pPr>
        <w:ind w:left="360" w:hanging="360"/>
      </w:pPr>
      <w:rPr>
        <w:rFonts w:ascii="Garamond" w:hAnsi="Garamond" w:cs="Garamond" w:hint="default"/>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2160" w:hanging="720"/>
      </w:pPr>
      <w:rPr>
        <w:rFonts w:hint="default"/>
        <w:b/>
        <w:bCs/>
      </w:rPr>
    </w:lvl>
    <w:lvl w:ilvl="3">
      <w:start w:val="1"/>
      <w:numFmt w:val="decimal"/>
      <w:isLgl/>
      <w:lvlText w:val="%1.%2.%3.%4"/>
      <w:lvlJc w:val="left"/>
      <w:pPr>
        <w:ind w:left="3240" w:hanging="1080"/>
      </w:pPr>
      <w:rPr>
        <w:rFonts w:hint="default"/>
        <w:b/>
        <w:bCs/>
      </w:rPr>
    </w:lvl>
    <w:lvl w:ilvl="4">
      <w:start w:val="1"/>
      <w:numFmt w:val="decimal"/>
      <w:isLgl/>
      <w:lvlText w:val="%1.%2.%3.%4.%5"/>
      <w:lvlJc w:val="left"/>
      <w:pPr>
        <w:ind w:left="3960" w:hanging="1080"/>
      </w:pPr>
      <w:rPr>
        <w:rFonts w:hint="default"/>
        <w:b/>
        <w:bCs/>
      </w:rPr>
    </w:lvl>
    <w:lvl w:ilvl="5">
      <w:start w:val="1"/>
      <w:numFmt w:val="decimal"/>
      <w:isLgl/>
      <w:lvlText w:val="%1.%2.%3.%4.%5.%6"/>
      <w:lvlJc w:val="left"/>
      <w:pPr>
        <w:ind w:left="5040" w:hanging="1440"/>
      </w:pPr>
      <w:rPr>
        <w:rFonts w:hint="default"/>
        <w:b/>
        <w:bCs/>
      </w:rPr>
    </w:lvl>
    <w:lvl w:ilvl="6">
      <w:start w:val="1"/>
      <w:numFmt w:val="decimal"/>
      <w:isLgl/>
      <w:lvlText w:val="%1.%2.%3.%4.%5.%6.%7"/>
      <w:lvlJc w:val="left"/>
      <w:pPr>
        <w:ind w:left="5760" w:hanging="1440"/>
      </w:pPr>
      <w:rPr>
        <w:rFonts w:hint="default"/>
        <w:b/>
        <w:bCs/>
      </w:rPr>
    </w:lvl>
    <w:lvl w:ilvl="7">
      <w:start w:val="1"/>
      <w:numFmt w:val="decimal"/>
      <w:isLgl/>
      <w:lvlText w:val="%1.%2.%3.%4.%5.%6.%7.%8"/>
      <w:lvlJc w:val="left"/>
      <w:pPr>
        <w:ind w:left="6840" w:hanging="1800"/>
      </w:pPr>
      <w:rPr>
        <w:rFonts w:hint="default"/>
        <w:b/>
        <w:bCs/>
      </w:rPr>
    </w:lvl>
    <w:lvl w:ilvl="8">
      <w:start w:val="1"/>
      <w:numFmt w:val="decimal"/>
      <w:isLgl/>
      <w:lvlText w:val="%1.%2.%3.%4.%5.%6.%7.%8.%9"/>
      <w:lvlJc w:val="left"/>
      <w:pPr>
        <w:ind w:left="7920" w:hanging="2160"/>
      </w:pPr>
      <w:rPr>
        <w:rFonts w:hint="default"/>
        <w:b/>
        <w:bCs/>
      </w:rPr>
    </w:lvl>
  </w:abstractNum>
  <w:abstractNum w:abstractNumId="9">
    <w:nsid w:val="12445C48"/>
    <w:multiLevelType w:val="hybridMultilevel"/>
    <w:tmpl w:val="C8C4B5E6"/>
    <w:lvl w:ilvl="0" w:tplc="570E445C">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BC3B89"/>
    <w:multiLevelType w:val="hybridMultilevel"/>
    <w:tmpl w:val="91108DDE"/>
    <w:lvl w:ilvl="0" w:tplc="EE40B2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46B04AD"/>
    <w:multiLevelType w:val="multilevel"/>
    <w:tmpl w:val="9F88CB3E"/>
    <w:lvl w:ilvl="0">
      <w:start w:val="9"/>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2">
    <w:nsid w:val="18E83466"/>
    <w:multiLevelType w:val="hybridMultilevel"/>
    <w:tmpl w:val="80F25730"/>
    <w:lvl w:ilvl="0" w:tplc="7E5277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C274181"/>
    <w:multiLevelType w:val="multilevel"/>
    <w:tmpl w:val="876A6C18"/>
    <w:lvl w:ilvl="0">
      <w:start w:val="1"/>
      <w:numFmt w:val="decimal"/>
      <w:lvlText w:val="%1."/>
      <w:lvlJc w:val="left"/>
      <w:pPr>
        <w:ind w:left="720" w:hanging="360"/>
      </w:pPr>
      <w:rPr>
        <w:rFonts w:hint="default"/>
        <w:sz w:val="22"/>
        <w:szCs w:val="22"/>
        <w:u w:val="none"/>
      </w:rPr>
    </w:lvl>
    <w:lvl w:ilvl="1">
      <w:start w:val="1"/>
      <w:numFmt w:val="decimal"/>
      <w:isLgl/>
      <w:lvlText w:val="%1.%2"/>
      <w:lvlJc w:val="left"/>
      <w:pPr>
        <w:ind w:left="1440" w:hanging="360"/>
      </w:pPr>
      <w:rPr>
        <w:rFonts w:ascii="Garamond" w:hAnsi="Garamond" w:cs="Garamond" w:hint="default"/>
        <w:b/>
        <w:bCs/>
        <w:sz w:val="22"/>
        <w:szCs w:val="22"/>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nsid w:val="219D342D"/>
    <w:multiLevelType w:val="hybridMultilevel"/>
    <w:tmpl w:val="45DA2DB2"/>
    <w:lvl w:ilvl="0" w:tplc="ED046E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6BC3C2C"/>
    <w:multiLevelType w:val="hybridMultilevel"/>
    <w:tmpl w:val="BED47A7A"/>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7B21CB3"/>
    <w:multiLevelType w:val="hybridMultilevel"/>
    <w:tmpl w:val="93A23A72"/>
    <w:lvl w:ilvl="0" w:tplc="E65A9E46">
      <w:start w:val="1"/>
      <w:numFmt w:val="lowerLetter"/>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C934DB2"/>
    <w:multiLevelType w:val="hybridMultilevel"/>
    <w:tmpl w:val="3E0EFDC2"/>
    <w:lvl w:ilvl="0" w:tplc="737E1DB6">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2D874812"/>
    <w:multiLevelType w:val="hybridMultilevel"/>
    <w:tmpl w:val="0BD8A9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nsid w:val="2D891904"/>
    <w:multiLevelType w:val="hybridMultilevel"/>
    <w:tmpl w:val="0568E146"/>
    <w:lvl w:ilvl="0" w:tplc="C01EB504">
      <w:start w:val="4"/>
      <w:numFmt w:val="decimal"/>
      <w:lvlText w:val="%1."/>
      <w:lvlJc w:val="left"/>
      <w:pPr>
        <w:tabs>
          <w:tab w:val="num" w:pos="720"/>
        </w:tabs>
        <w:ind w:left="720" w:hanging="360"/>
      </w:pPr>
      <w:rPr>
        <w:rFonts w:hint="default"/>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58F67CB"/>
    <w:multiLevelType w:val="hybridMultilevel"/>
    <w:tmpl w:val="333E1A74"/>
    <w:lvl w:ilvl="0" w:tplc="10749066">
      <w:start w:val="1"/>
      <w:numFmt w:val="lowerLetter"/>
      <w:lvlText w:val="(%1)"/>
      <w:lvlJc w:val="left"/>
      <w:pPr>
        <w:tabs>
          <w:tab w:val="num" w:pos="720"/>
        </w:tabs>
        <w:ind w:left="720" w:hanging="360"/>
      </w:pPr>
      <w:rPr>
        <w:rFonts w:ascii="Calibri" w:hAnsi="Calibri" w:cs="Calibri"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A161564"/>
    <w:multiLevelType w:val="multilevel"/>
    <w:tmpl w:val="E43A2608"/>
    <w:lvl w:ilvl="0">
      <w:start w:val="1"/>
      <w:numFmt w:val="decimal"/>
      <w:lvlText w:val="%1."/>
      <w:lvlJc w:val="left"/>
      <w:pPr>
        <w:tabs>
          <w:tab w:val="num" w:pos="1004"/>
        </w:tabs>
        <w:ind w:left="1004" w:hanging="360"/>
      </w:pPr>
    </w:lvl>
    <w:lvl w:ilvl="1">
      <w:start w:val="3"/>
      <w:numFmt w:val="decimal"/>
      <w:isLgl/>
      <w:lvlText w:val="%1.%2"/>
      <w:lvlJc w:val="left"/>
      <w:pPr>
        <w:tabs>
          <w:tab w:val="num" w:pos="1778"/>
        </w:tabs>
        <w:ind w:left="1778" w:hanging="360"/>
      </w:pPr>
      <w:rPr>
        <w:rFonts w:hint="default"/>
      </w:rPr>
    </w:lvl>
    <w:lvl w:ilvl="2">
      <w:start w:val="1"/>
      <w:numFmt w:val="decimal"/>
      <w:isLgl/>
      <w:lvlText w:val="%1.%2.%3"/>
      <w:lvlJc w:val="left"/>
      <w:pPr>
        <w:tabs>
          <w:tab w:val="num" w:pos="2912"/>
        </w:tabs>
        <w:ind w:left="2912" w:hanging="720"/>
      </w:pPr>
      <w:rPr>
        <w:rFonts w:hint="default"/>
      </w:rPr>
    </w:lvl>
    <w:lvl w:ilvl="3">
      <w:start w:val="1"/>
      <w:numFmt w:val="decimal"/>
      <w:isLgl/>
      <w:lvlText w:val="%1.%2.%3.%4"/>
      <w:lvlJc w:val="left"/>
      <w:pPr>
        <w:tabs>
          <w:tab w:val="num" w:pos="3686"/>
        </w:tabs>
        <w:ind w:left="3686" w:hanging="720"/>
      </w:pPr>
      <w:rPr>
        <w:rFonts w:hint="default"/>
      </w:rPr>
    </w:lvl>
    <w:lvl w:ilvl="4">
      <w:start w:val="1"/>
      <w:numFmt w:val="decimal"/>
      <w:isLgl/>
      <w:lvlText w:val="%1.%2.%3.%4.%5"/>
      <w:lvlJc w:val="left"/>
      <w:pPr>
        <w:tabs>
          <w:tab w:val="num" w:pos="4820"/>
        </w:tabs>
        <w:ind w:left="4820" w:hanging="1080"/>
      </w:pPr>
      <w:rPr>
        <w:rFonts w:hint="default"/>
      </w:rPr>
    </w:lvl>
    <w:lvl w:ilvl="5">
      <w:start w:val="1"/>
      <w:numFmt w:val="decimal"/>
      <w:isLgl/>
      <w:lvlText w:val="%1.%2.%3.%4.%5.%6"/>
      <w:lvlJc w:val="left"/>
      <w:pPr>
        <w:tabs>
          <w:tab w:val="num" w:pos="5594"/>
        </w:tabs>
        <w:ind w:left="5594" w:hanging="1080"/>
      </w:pPr>
      <w:rPr>
        <w:rFonts w:hint="default"/>
      </w:rPr>
    </w:lvl>
    <w:lvl w:ilvl="6">
      <w:start w:val="1"/>
      <w:numFmt w:val="decimal"/>
      <w:isLgl/>
      <w:lvlText w:val="%1.%2.%3.%4.%5.%6.%7"/>
      <w:lvlJc w:val="left"/>
      <w:pPr>
        <w:tabs>
          <w:tab w:val="num" w:pos="6728"/>
        </w:tabs>
        <w:ind w:left="6728" w:hanging="1440"/>
      </w:pPr>
      <w:rPr>
        <w:rFonts w:hint="default"/>
      </w:rPr>
    </w:lvl>
    <w:lvl w:ilvl="7">
      <w:start w:val="1"/>
      <w:numFmt w:val="decimal"/>
      <w:isLgl/>
      <w:lvlText w:val="%1.%2.%3.%4.%5.%6.%7.%8"/>
      <w:lvlJc w:val="left"/>
      <w:pPr>
        <w:tabs>
          <w:tab w:val="num" w:pos="7502"/>
        </w:tabs>
        <w:ind w:left="7502" w:hanging="1440"/>
      </w:pPr>
      <w:rPr>
        <w:rFonts w:hint="default"/>
      </w:rPr>
    </w:lvl>
    <w:lvl w:ilvl="8">
      <w:start w:val="1"/>
      <w:numFmt w:val="decimal"/>
      <w:isLgl/>
      <w:lvlText w:val="%1.%2.%3.%4.%5.%6.%7.%8.%9"/>
      <w:lvlJc w:val="left"/>
      <w:pPr>
        <w:tabs>
          <w:tab w:val="num" w:pos="8636"/>
        </w:tabs>
        <w:ind w:left="8636" w:hanging="1800"/>
      </w:pPr>
      <w:rPr>
        <w:rFonts w:hint="default"/>
      </w:rPr>
    </w:lvl>
  </w:abstractNum>
  <w:abstractNum w:abstractNumId="22">
    <w:nsid w:val="3D442B7D"/>
    <w:multiLevelType w:val="hybridMultilevel"/>
    <w:tmpl w:val="0B44B1A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nsid w:val="41F220C8"/>
    <w:multiLevelType w:val="multilevel"/>
    <w:tmpl w:val="741E294A"/>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nsid w:val="46294BCA"/>
    <w:multiLevelType w:val="hybridMultilevel"/>
    <w:tmpl w:val="3CF4C4AA"/>
    <w:lvl w:ilvl="0" w:tplc="818A23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321D53"/>
    <w:multiLevelType w:val="hybridMultilevel"/>
    <w:tmpl w:val="E674981C"/>
    <w:lvl w:ilvl="0" w:tplc="0FD818D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631D87"/>
    <w:multiLevelType w:val="hybridMultilevel"/>
    <w:tmpl w:val="E5907B0E"/>
    <w:lvl w:ilvl="0" w:tplc="78885680">
      <w:start w:val="12"/>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7">
    <w:nsid w:val="498B20A2"/>
    <w:multiLevelType w:val="hybridMultilevel"/>
    <w:tmpl w:val="0A48AA08"/>
    <w:lvl w:ilvl="0" w:tplc="6130DFBE">
      <w:start w:val="1"/>
      <w:numFmt w:val="decimal"/>
      <w:lvlText w:val="%1."/>
      <w:lvlJc w:val="left"/>
      <w:pPr>
        <w:tabs>
          <w:tab w:val="num" w:pos="1620"/>
        </w:tabs>
        <w:ind w:left="1620" w:hanging="360"/>
      </w:pPr>
      <w:rPr>
        <w:rFonts w:hint="default"/>
        <w:b/>
        <w:bCs/>
      </w:rPr>
    </w:lvl>
    <w:lvl w:ilvl="1" w:tplc="668091FE">
      <w:start w:val="1"/>
      <w:numFmt w:val="lowerLetter"/>
      <w:lvlText w:val="(%2)"/>
      <w:lvlJc w:val="left"/>
      <w:pPr>
        <w:tabs>
          <w:tab w:val="num" w:pos="1485"/>
        </w:tabs>
        <w:ind w:left="1485" w:hanging="405"/>
      </w:pPr>
      <w:rPr>
        <w:rFonts w:hint="default"/>
        <w:b/>
        <w:bCs/>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4D417C32"/>
    <w:multiLevelType w:val="hybridMultilevel"/>
    <w:tmpl w:val="A0763E8E"/>
    <w:lvl w:ilvl="0" w:tplc="D94A9F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4D4A5C1B"/>
    <w:multiLevelType w:val="hybridMultilevel"/>
    <w:tmpl w:val="83EA0C36"/>
    <w:lvl w:ilvl="0" w:tplc="EB0E3242">
      <w:start w:val="16"/>
      <w:numFmt w:val="decimal"/>
      <w:lvlText w:val="%1."/>
      <w:lvlJc w:val="left"/>
      <w:pPr>
        <w:tabs>
          <w:tab w:val="num" w:pos="1080"/>
        </w:tabs>
        <w:ind w:left="1080" w:hanging="720"/>
      </w:pPr>
      <w:rPr>
        <w:rFonts w:hint="default"/>
        <w:b w:val="0"/>
        <w:bCs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3D26533"/>
    <w:multiLevelType w:val="hybridMultilevel"/>
    <w:tmpl w:val="0F6ABE92"/>
    <w:lvl w:ilvl="0" w:tplc="D9E233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B3226B"/>
    <w:multiLevelType w:val="hybridMultilevel"/>
    <w:tmpl w:val="8FAE9B80"/>
    <w:lvl w:ilvl="0" w:tplc="06FC2E2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96125A2"/>
    <w:multiLevelType w:val="hybridMultilevel"/>
    <w:tmpl w:val="C36825B2"/>
    <w:lvl w:ilvl="0" w:tplc="DB9814D0">
      <w:start w:val="1"/>
      <w:numFmt w:val="lowerLetter"/>
      <w:lvlText w:val="(%1)"/>
      <w:lvlJc w:val="left"/>
      <w:pPr>
        <w:ind w:left="1080" w:hanging="360"/>
      </w:pPr>
      <w:rPr>
        <w:rFonts w:ascii="Garamond" w:eastAsia="Times New Roman" w:hAnsi="Garamond" w:hint="default"/>
        <w:b/>
        <w:bCs/>
        <w:sz w:val="24"/>
        <w:szCs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9D9271E"/>
    <w:multiLevelType w:val="hybridMultilevel"/>
    <w:tmpl w:val="5C849EE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B9E0B08"/>
    <w:multiLevelType w:val="hybridMultilevel"/>
    <w:tmpl w:val="14EC0BF8"/>
    <w:lvl w:ilvl="0" w:tplc="D4F40D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5EC74C4F"/>
    <w:multiLevelType w:val="hybridMultilevel"/>
    <w:tmpl w:val="6E261C88"/>
    <w:lvl w:ilvl="0" w:tplc="440838F4">
      <w:start w:val="2"/>
      <w:numFmt w:val="lowerLetter"/>
      <w:lvlText w:val="(%1)"/>
      <w:lvlJc w:val="left"/>
      <w:pPr>
        <w:tabs>
          <w:tab w:val="num" w:pos="1713"/>
        </w:tabs>
        <w:ind w:left="1713" w:hanging="360"/>
      </w:pPr>
      <w:rPr>
        <w:rFonts w:hint="default"/>
      </w:rPr>
    </w:lvl>
    <w:lvl w:ilvl="1" w:tplc="08090019" w:tentative="1">
      <w:start w:val="1"/>
      <w:numFmt w:val="lowerLetter"/>
      <w:lvlText w:val="%2."/>
      <w:lvlJc w:val="left"/>
      <w:pPr>
        <w:tabs>
          <w:tab w:val="num" w:pos="2433"/>
        </w:tabs>
        <w:ind w:left="2433" w:hanging="360"/>
      </w:pPr>
    </w:lvl>
    <w:lvl w:ilvl="2" w:tplc="0809001B" w:tentative="1">
      <w:start w:val="1"/>
      <w:numFmt w:val="lowerRoman"/>
      <w:lvlText w:val="%3."/>
      <w:lvlJc w:val="right"/>
      <w:pPr>
        <w:tabs>
          <w:tab w:val="num" w:pos="3153"/>
        </w:tabs>
        <w:ind w:left="3153" w:hanging="180"/>
      </w:pPr>
    </w:lvl>
    <w:lvl w:ilvl="3" w:tplc="0809000F" w:tentative="1">
      <w:start w:val="1"/>
      <w:numFmt w:val="decimal"/>
      <w:lvlText w:val="%4."/>
      <w:lvlJc w:val="left"/>
      <w:pPr>
        <w:tabs>
          <w:tab w:val="num" w:pos="3873"/>
        </w:tabs>
        <w:ind w:left="3873" w:hanging="360"/>
      </w:pPr>
    </w:lvl>
    <w:lvl w:ilvl="4" w:tplc="08090019" w:tentative="1">
      <w:start w:val="1"/>
      <w:numFmt w:val="lowerLetter"/>
      <w:lvlText w:val="%5."/>
      <w:lvlJc w:val="left"/>
      <w:pPr>
        <w:tabs>
          <w:tab w:val="num" w:pos="4593"/>
        </w:tabs>
        <w:ind w:left="4593" w:hanging="360"/>
      </w:pPr>
    </w:lvl>
    <w:lvl w:ilvl="5" w:tplc="0809001B" w:tentative="1">
      <w:start w:val="1"/>
      <w:numFmt w:val="lowerRoman"/>
      <w:lvlText w:val="%6."/>
      <w:lvlJc w:val="right"/>
      <w:pPr>
        <w:tabs>
          <w:tab w:val="num" w:pos="5313"/>
        </w:tabs>
        <w:ind w:left="5313" w:hanging="180"/>
      </w:pPr>
    </w:lvl>
    <w:lvl w:ilvl="6" w:tplc="0809000F" w:tentative="1">
      <w:start w:val="1"/>
      <w:numFmt w:val="decimal"/>
      <w:lvlText w:val="%7."/>
      <w:lvlJc w:val="left"/>
      <w:pPr>
        <w:tabs>
          <w:tab w:val="num" w:pos="6033"/>
        </w:tabs>
        <w:ind w:left="6033" w:hanging="360"/>
      </w:pPr>
    </w:lvl>
    <w:lvl w:ilvl="7" w:tplc="08090019" w:tentative="1">
      <w:start w:val="1"/>
      <w:numFmt w:val="lowerLetter"/>
      <w:lvlText w:val="%8."/>
      <w:lvlJc w:val="left"/>
      <w:pPr>
        <w:tabs>
          <w:tab w:val="num" w:pos="6753"/>
        </w:tabs>
        <w:ind w:left="6753" w:hanging="360"/>
      </w:pPr>
    </w:lvl>
    <w:lvl w:ilvl="8" w:tplc="0809001B" w:tentative="1">
      <w:start w:val="1"/>
      <w:numFmt w:val="lowerRoman"/>
      <w:lvlText w:val="%9."/>
      <w:lvlJc w:val="right"/>
      <w:pPr>
        <w:tabs>
          <w:tab w:val="num" w:pos="7473"/>
        </w:tabs>
        <w:ind w:left="7473" w:hanging="180"/>
      </w:pPr>
    </w:lvl>
  </w:abstractNum>
  <w:abstractNum w:abstractNumId="36">
    <w:nsid w:val="5EEB200E"/>
    <w:multiLevelType w:val="hybridMultilevel"/>
    <w:tmpl w:val="F412D63A"/>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37">
    <w:nsid w:val="5F4231D4"/>
    <w:multiLevelType w:val="multilevel"/>
    <w:tmpl w:val="B7D028B0"/>
    <w:lvl w:ilvl="0">
      <w:start w:val="1"/>
      <w:numFmt w:val="decimal"/>
      <w:lvlText w:val="%1."/>
      <w:lvlJc w:val="left"/>
      <w:pPr>
        <w:ind w:left="720" w:hanging="360"/>
      </w:pPr>
      <w:rPr>
        <w:rFonts w:hint="default"/>
        <w:b/>
        <w:bCs/>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605F55DD"/>
    <w:multiLevelType w:val="multilevel"/>
    <w:tmpl w:val="CB78681C"/>
    <w:lvl w:ilvl="0">
      <w:start w:val="4"/>
      <w:numFmt w:val="decimal"/>
      <w:lvlText w:val="%1"/>
      <w:lvlJc w:val="left"/>
      <w:pPr>
        <w:ind w:left="360" w:hanging="360"/>
      </w:pPr>
      <w:rPr>
        <w:rFonts w:hint="default"/>
        <w:b/>
        <w:bCs/>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39">
    <w:nsid w:val="63D53BA0"/>
    <w:multiLevelType w:val="hybridMultilevel"/>
    <w:tmpl w:val="B0DA2C34"/>
    <w:lvl w:ilvl="0" w:tplc="418E36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7FC0061"/>
    <w:multiLevelType w:val="hybridMultilevel"/>
    <w:tmpl w:val="D4AC457A"/>
    <w:lvl w:ilvl="0" w:tplc="A342936A">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6CF25CDE"/>
    <w:multiLevelType w:val="hybridMultilevel"/>
    <w:tmpl w:val="5F0E2AD6"/>
    <w:lvl w:ilvl="0" w:tplc="6E16DA6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02F0705"/>
    <w:multiLevelType w:val="hybridMultilevel"/>
    <w:tmpl w:val="7FE267A0"/>
    <w:lvl w:ilvl="0" w:tplc="FC62C8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17A21B6"/>
    <w:multiLevelType w:val="hybridMultilevel"/>
    <w:tmpl w:val="F2427F12"/>
    <w:lvl w:ilvl="0" w:tplc="0809000F">
      <w:start w:val="1"/>
      <w:numFmt w:val="decimal"/>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4">
    <w:nsid w:val="7404194E"/>
    <w:multiLevelType w:val="hybridMultilevel"/>
    <w:tmpl w:val="19540E7A"/>
    <w:lvl w:ilvl="0" w:tplc="78885680">
      <w:start w:val="12"/>
      <w:numFmt w:val="decimal"/>
      <w:lvlText w:val="%1."/>
      <w:lvlJc w:val="left"/>
      <w:pPr>
        <w:ind w:left="3272" w:hanging="360"/>
      </w:pPr>
      <w:rPr>
        <w:rFonts w:hint="default"/>
      </w:rPr>
    </w:lvl>
    <w:lvl w:ilvl="1" w:tplc="08090019" w:tentative="1">
      <w:start w:val="1"/>
      <w:numFmt w:val="lowerLetter"/>
      <w:lvlText w:val="%2."/>
      <w:lvlJc w:val="left"/>
      <w:pPr>
        <w:ind w:left="3076" w:hanging="360"/>
      </w:pPr>
    </w:lvl>
    <w:lvl w:ilvl="2" w:tplc="0809001B" w:tentative="1">
      <w:start w:val="1"/>
      <w:numFmt w:val="lowerRoman"/>
      <w:lvlText w:val="%3."/>
      <w:lvlJc w:val="right"/>
      <w:pPr>
        <w:ind w:left="3796" w:hanging="180"/>
      </w:pPr>
    </w:lvl>
    <w:lvl w:ilvl="3" w:tplc="0809000F" w:tentative="1">
      <w:start w:val="1"/>
      <w:numFmt w:val="decimal"/>
      <w:lvlText w:val="%4."/>
      <w:lvlJc w:val="left"/>
      <w:pPr>
        <w:ind w:left="4516" w:hanging="360"/>
      </w:pPr>
    </w:lvl>
    <w:lvl w:ilvl="4" w:tplc="08090019" w:tentative="1">
      <w:start w:val="1"/>
      <w:numFmt w:val="lowerLetter"/>
      <w:lvlText w:val="%5."/>
      <w:lvlJc w:val="left"/>
      <w:pPr>
        <w:ind w:left="5236" w:hanging="360"/>
      </w:pPr>
    </w:lvl>
    <w:lvl w:ilvl="5" w:tplc="0809001B" w:tentative="1">
      <w:start w:val="1"/>
      <w:numFmt w:val="lowerRoman"/>
      <w:lvlText w:val="%6."/>
      <w:lvlJc w:val="right"/>
      <w:pPr>
        <w:ind w:left="5956" w:hanging="180"/>
      </w:pPr>
    </w:lvl>
    <w:lvl w:ilvl="6" w:tplc="0809000F" w:tentative="1">
      <w:start w:val="1"/>
      <w:numFmt w:val="decimal"/>
      <w:lvlText w:val="%7."/>
      <w:lvlJc w:val="left"/>
      <w:pPr>
        <w:ind w:left="6676" w:hanging="360"/>
      </w:pPr>
    </w:lvl>
    <w:lvl w:ilvl="7" w:tplc="08090019" w:tentative="1">
      <w:start w:val="1"/>
      <w:numFmt w:val="lowerLetter"/>
      <w:lvlText w:val="%8."/>
      <w:lvlJc w:val="left"/>
      <w:pPr>
        <w:ind w:left="7396" w:hanging="360"/>
      </w:pPr>
    </w:lvl>
    <w:lvl w:ilvl="8" w:tplc="0809001B" w:tentative="1">
      <w:start w:val="1"/>
      <w:numFmt w:val="lowerRoman"/>
      <w:lvlText w:val="%9."/>
      <w:lvlJc w:val="right"/>
      <w:pPr>
        <w:ind w:left="8116" w:hanging="180"/>
      </w:pPr>
    </w:lvl>
  </w:abstractNum>
  <w:abstractNum w:abstractNumId="45">
    <w:nsid w:val="7503371F"/>
    <w:multiLevelType w:val="hybridMultilevel"/>
    <w:tmpl w:val="6694B83A"/>
    <w:lvl w:ilvl="0" w:tplc="2400591E">
      <w:start w:val="7"/>
      <w:numFmt w:val="decimal"/>
      <w:lvlText w:val="%1"/>
      <w:lvlJc w:val="left"/>
      <w:pPr>
        <w:ind w:left="2400" w:hanging="360"/>
      </w:pPr>
      <w:rPr>
        <w:rFonts w:hint="default"/>
      </w:rPr>
    </w:lvl>
    <w:lvl w:ilvl="1" w:tplc="08090019" w:tentative="1">
      <w:start w:val="1"/>
      <w:numFmt w:val="lowerLetter"/>
      <w:lvlText w:val="%2."/>
      <w:lvlJc w:val="left"/>
      <w:pPr>
        <w:ind w:left="3120" w:hanging="360"/>
      </w:pPr>
    </w:lvl>
    <w:lvl w:ilvl="2" w:tplc="0809001B" w:tentative="1">
      <w:start w:val="1"/>
      <w:numFmt w:val="lowerRoman"/>
      <w:lvlText w:val="%3."/>
      <w:lvlJc w:val="right"/>
      <w:pPr>
        <w:ind w:left="3840" w:hanging="180"/>
      </w:pPr>
    </w:lvl>
    <w:lvl w:ilvl="3" w:tplc="0809000F" w:tentative="1">
      <w:start w:val="1"/>
      <w:numFmt w:val="decimal"/>
      <w:lvlText w:val="%4."/>
      <w:lvlJc w:val="left"/>
      <w:pPr>
        <w:ind w:left="4560" w:hanging="360"/>
      </w:pPr>
    </w:lvl>
    <w:lvl w:ilvl="4" w:tplc="08090019" w:tentative="1">
      <w:start w:val="1"/>
      <w:numFmt w:val="lowerLetter"/>
      <w:lvlText w:val="%5."/>
      <w:lvlJc w:val="left"/>
      <w:pPr>
        <w:ind w:left="5280" w:hanging="360"/>
      </w:pPr>
    </w:lvl>
    <w:lvl w:ilvl="5" w:tplc="0809001B" w:tentative="1">
      <w:start w:val="1"/>
      <w:numFmt w:val="lowerRoman"/>
      <w:lvlText w:val="%6."/>
      <w:lvlJc w:val="right"/>
      <w:pPr>
        <w:ind w:left="6000" w:hanging="180"/>
      </w:pPr>
    </w:lvl>
    <w:lvl w:ilvl="6" w:tplc="0809000F" w:tentative="1">
      <w:start w:val="1"/>
      <w:numFmt w:val="decimal"/>
      <w:lvlText w:val="%7."/>
      <w:lvlJc w:val="left"/>
      <w:pPr>
        <w:ind w:left="6720" w:hanging="360"/>
      </w:pPr>
    </w:lvl>
    <w:lvl w:ilvl="7" w:tplc="08090019" w:tentative="1">
      <w:start w:val="1"/>
      <w:numFmt w:val="lowerLetter"/>
      <w:lvlText w:val="%8."/>
      <w:lvlJc w:val="left"/>
      <w:pPr>
        <w:ind w:left="7440" w:hanging="360"/>
      </w:pPr>
    </w:lvl>
    <w:lvl w:ilvl="8" w:tplc="0809001B" w:tentative="1">
      <w:start w:val="1"/>
      <w:numFmt w:val="lowerRoman"/>
      <w:lvlText w:val="%9."/>
      <w:lvlJc w:val="right"/>
      <w:pPr>
        <w:ind w:left="8160" w:hanging="180"/>
      </w:pPr>
    </w:lvl>
  </w:abstractNum>
  <w:num w:numId="1">
    <w:abstractNumId w:val="2"/>
  </w:num>
  <w:num w:numId="2">
    <w:abstractNumId w:val="21"/>
  </w:num>
  <w:num w:numId="3">
    <w:abstractNumId w:val="3"/>
  </w:num>
  <w:num w:numId="4">
    <w:abstractNumId w:val="7"/>
  </w:num>
  <w:num w:numId="5">
    <w:abstractNumId w:val="41"/>
  </w:num>
  <w:num w:numId="6">
    <w:abstractNumId w:val="19"/>
  </w:num>
  <w:num w:numId="7">
    <w:abstractNumId w:val="15"/>
  </w:num>
  <w:num w:numId="8">
    <w:abstractNumId w:val="33"/>
  </w:num>
  <w:num w:numId="9">
    <w:abstractNumId w:val="35"/>
  </w:num>
  <w:num w:numId="10">
    <w:abstractNumId w:val="29"/>
  </w:num>
  <w:num w:numId="11">
    <w:abstractNumId w:val="43"/>
  </w:num>
  <w:num w:numId="12">
    <w:abstractNumId w:val="27"/>
  </w:num>
  <w:num w:numId="13">
    <w:abstractNumId w:val="26"/>
  </w:num>
  <w:num w:numId="14">
    <w:abstractNumId w:val="44"/>
  </w:num>
  <w:num w:numId="15">
    <w:abstractNumId w:val="31"/>
  </w:num>
  <w:num w:numId="16">
    <w:abstractNumId w:val="37"/>
  </w:num>
  <w:num w:numId="17">
    <w:abstractNumId w:val="13"/>
  </w:num>
  <w:num w:numId="18">
    <w:abstractNumId w:val="23"/>
  </w:num>
  <w:num w:numId="19">
    <w:abstractNumId w:val="34"/>
  </w:num>
  <w:num w:numId="20">
    <w:abstractNumId w:val="11"/>
  </w:num>
  <w:num w:numId="21">
    <w:abstractNumId w:val="38"/>
  </w:num>
  <w:num w:numId="22">
    <w:abstractNumId w:val="16"/>
  </w:num>
  <w:num w:numId="23">
    <w:abstractNumId w:val="32"/>
  </w:num>
  <w:num w:numId="24">
    <w:abstractNumId w:val="40"/>
  </w:num>
  <w:num w:numId="25">
    <w:abstractNumId w:val="10"/>
  </w:num>
  <w:num w:numId="26">
    <w:abstractNumId w:val="5"/>
  </w:num>
  <w:num w:numId="27">
    <w:abstractNumId w:val="24"/>
  </w:num>
  <w:num w:numId="28">
    <w:abstractNumId w:val="12"/>
  </w:num>
  <w:num w:numId="29">
    <w:abstractNumId w:val="30"/>
  </w:num>
  <w:num w:numId="30">
    <w:abstractNumId w:val="1"/>
  </w:num>
  <w:num w:numId="31">
    <w:abstractNumId w:val="25"/>
  </w:num>
  <w:num w:numId="32">
    <w:abstractNumId w:val="17"/>
  </w:num>
  <w:num w:numId="33">
    <w:abstractNumId w:val="8"/>
  </w:num>
  <w:num w:numId="34">
    <w:abstractNumId w:val="0"/>
  </w:num>
  <w:num w:numId="35">
    <w:abstractNumId w:val="6"/>
  </w:num>
  <w:num w:numId="36">
    <w:abstractNumId w:val="45"/>
  </w:num>
  <w:num w:numId="37">
    <w:abstractNumId w:val="28"/>
  </w:num>
  <w:num w:numId="38">
    <w:abstractNumId w:val="9"/>
  </w:num>
  <w:num w:numId="39">
    <w:abstractNumId w:val="18"/>
  </w:num>
  <w:num w:numId="40">
    <w:abstractNumId w:val="22"/>
  </w:num>
  <w:num w:numId="41">
    <w:abstractNumId w:val="14"/>
  </w:num>
  <w:num w:numId="42">
    <w:abstractNumId w:val="36"/>
  </w:num>
  <w:num w:numId="43">
    <w:abstractNumId w:val="4"/>
  </w:num>
  <w:num w:numId="44">
    <w:abstractNumId w:val="42"/>
  </w:num>
  <w:num w:numId="45">
    <w:abstractNumId w:val="39"/>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3F84"/>
    <w:rsid w:val="000000C8"/>
    <w:rsid w:val="00001B2C"/>
    <w:rsid w:val="00001CCC"/>
    <w:rsid w:val="0000238A"/>
    <w:rsid w:val="00002B52"/>
    <w:rsid w:val="00002DD2"/>
    <w:rsid w:val="000076A8"/>
    <w:rsid w:val="00010230"/>
    <w:rsid w:val="00010CDF"/>
    <w:rsid w:val="00012B7B"/>
    <w:rsid w:val="00016B45"/>
    <w:rsid w:val="0001795A"/>
    <w:rsid w:val="0002055A"/>
    <w:rsid w:val="00020AAF"/>
    <w:rsid w:val="00021639"/>
    <w:rsid w:val="000229C4"/>
    <w:rsid w:val="00024974"/>
    <w:rsid w:val="000317B0"/>
    <w:rsid w:val="00034383"/>
    <w:rsid w:val="00037CA9"/>
    <w:rsid w:val="00037F95"/>
    <w:rsid w:val="0004012D"/>
    <w:rsid w:val="000402EB"/>
    <w:rsid w:val="0004082D"/>
    <w:rsid w:val="00041704"/>
    <w:rsid w:val="00041D23"/>
    <w:rsid w:val="000425CC"/>
    <w:rsid w:val="0004412E"/>
    <w:rsid w:val="000465E4"/>
    <w:rsid w:val="00047175"/>
    <w:rsid w:val="00057515"/>
    <w:rsid w:val="000576E6"/>
    <w:rsid w:val="00062B6F"/>
    <w:rsid w:val="00063F3F"/>
    <w:rsid w:val="000657DE"/>
    <w:rsid w:val="00070A81"/>
    <w:rsid w:val="00071D75"/>
    <w:rsid w:val="000748D6"/>
    <w:rsid w:val="00075CE6"/>
    <w:rsid w:val="00076EE4"/>
    <w:rsid w:val="00077690"/>
    <w:rsid w:val="00090391"/>
    <w:rsid w:val="00094CDD"/>
    <w:rsid w:val="00094D4F"/>
    <w:rsid w:val="00094E81"/>
    <w:rsid w:val="000A07BB"/>
    <w:rsid w:val="000A17EC"/>
    <w:rsid w:val="000A1CA3"/>
    <w:rsid w:val="000A2EFE"/>
    <w:rsid w:val="000A46DC"/>
    <w:rsid w:val="000A4715"/>
    <w:rsid w:val="000A4789"/>
    <w:rsid w:val="000A6213"/>
    <w:rsid w:val="000A6C17"/>
    <w:rsid w:val="000A6CAF"/>
    <w:rsid w:val="000A6D94"/>
    <w:rsid w:val="000B3AFD"/>
    <w:rsid w:val="000B41DC"/>
    <w:rsid w:val="000C172A"/>
    <w:rsid w:val="000C631C"/>
    <w:rsid w:val="000D1753"/>
    <w:rsid w:val="000D2B0F"/>
    <w:rsid w:val="000D2C6D"/>
    <w:rsid w:val="000D3497"/>
    <w:rsid w:val="000D3C22"/>
    <w:rsid w:val="000D4006"/>
    <w:rsid w:val="000D4355"/>
    <w:rsid w:val="000D6D40"/>
    <w:rsid w:val="000D72BA"/>
    <w:rsid w:val="000D7FD0"/>
    <w:rsid w:val="000E0C5E"/>
    <w:rsid w:val="000E30C6"/>
    <w:rsid w:val="000E3E23"/>
    <w:rsid w:val="000E3F63"/>
    <w:rsid w:val="000E7A80"/>
    <w:rsid w:val="000F32BE"/>
    <w:rsid w:val="000F3402"/>
    <w:rsid w:val="000F4F5B"/>
    <w:rsid w:val="000F6AD0"/>
    <w:rsid w:val="000F7C68"/>
    <w:rsid w:val="000F7F96"/>
    <w:rsid w:val="001000EA"/>
    <w:rsid w:val="00100646"/>
    <w:rsid w:val="001011D4"/>
    <w:rsid w:val="00102454"/>
    <w:rsid w:val="0010649E"/>
    <w:rsid w:val="00110989"/>
    <w:rsid w:val="00111A27"/>
    <w:rsid w:val="001122CB"/>
    <w:rsid w:val="001136C3"/>
    <w:rsid w:val="00116B40"/>
    <w:rsid w:val="00120148"/>
    <w:rsid w:val="00122EB0"/>
    <w:rsid w:val="001261D8"/>
    <w:rsid w:val="001309F2"/>
    <w:rsid w:val="0013140F"/>
    <w:rsid w:val="001366EC"/>
    <w:rsid w:val="00137E8B"/>
    <w:rsid w:val="00141754"/>
    <w:rsid w:val="00142B1F"/>
    <w:rsid w:val="001458CF"/>
    <w:rsid w:val="001506B3"/>
    <w:rsid w:val="001527A5"/>
    <w:rsid w:val="00153B62"/>
    <w:rsid w:val="0015688B"/>
    <w:rsid w:val="00157E99"/>
    <w:rsid w:val="00164D97"/>
    <w:rsid w:val="00164E34"/>
    <w:rsid w:val="00165DFE"/>
    <w:rsid w:val="0016659E"/>
    <w:rsid w:val="001702BE"/>
    <w:rsid w:val="00170F3A"/>
    <w:rsid w:val="001710DD"/>
    <w:rsid w:val="00172C46"/>
    <w:rsid w:val="00177434"/>
    <w:rsid w:val="00177708"/>
    <w:rsid w:val="00177B16"/>
    <w:rsid w:val="00182E73"/>
    <w:rsid w:val="00185561"/>
    <w:rsid w:val="00185EE5"/>
    <w:rsid w:val="00190D75"/>
    <w:rsid w:val="001952E2"/>
    <w:rsid w:val="00196960"/>
    <w:rsid w:val="00196B43"/>
    <w:rsid w:val="00197BE5"/>
    <w:rsid w:val="001A0EF2"/>
    <w:rsid w:val="001A3448"/>
    <w:rsid w:val="001A3782"/>
    <w:rsid w:val="001A4CE0"/>
    <w:rsid w:val="001A6F1D"/>
    <w:rsid w:val="001A7496"/>
    <w:rsid w:val="001A7B34"/>
    <w:rsid w:val="001B0356"/>
    <w:rsid w:val="001B165F"/>
    <w:rsid w:val="001B5E72"/>
    <w:rsid w:val="001B6666"/>
    <w:rsid w:val="001C07DC"/>
    <w:rsid w:val="001C0DFB"/>
    <w:rsid w:val="001C105B"/>
    <w:rsid w:val="001C5C2C"/>
    <w:rsid w:val="001C631C"/>
    <w:rsid w:val="001C6D54"/>
    <w:rsid w:val="001D146F"/>
    <w:rsid w:val="001D23BF"/>
    <w:rsid w:val="001D36B4"/>
    <w:rsid w:val="001D3BC1"/>
    <w:rsid w:val="001D4723"/>
    <w:rsid w:val="001D4B64"/>
    <w:rsid w:val="001D73D0"/>
    <w:rsid w:val="001E01BF"/>
    <w:rsid w:val="001E05DE"/>
    <w:rsid w:val="001E0FA3"/>
    <w:rsid w:val="001E2BF9"/>
    <w:rsid w:val="001E5B29"/>
    <w:rsid w:val="001E65DB"/>
    <w:rsid w:val="001E7371"/>
    <w:rsid w:val="001F1FE8"/>
    <w:rsid w:val="001F2D0E"/>
    <w:rsid w:val="001F4680"/>
    <w:rsid w:val="001F4E0B"/>
    <w:rsid w:val="001F5CFD"/>
    <w:rsid w:val="00204A84"/>
    <w:rsid w:val="00205040"/>
    <w:rsid w:val="00205947"/>
    <w:rsid w:val="0020787B"/>
    <w:rsid w:val="002112F9"/>
    <w:rsid w:val="002140A0"/>
    <w:rsid w:val="00215158"/>
    <w:rsid w:val="00217641"/>
    <w:rsid w:val="00220FD1"/>
    <w:rsid w:val="002213BE"/>
    <w:rsid w:val="00224AD1"/>
    <w:rsid w:val="00226F9A"/>
    <w:rsid w:val="00232E9B"/>
    <w:rsid w:val="002336EE"/>
    <w:rsid w:val="00245352"/>
    <w:rsid w:val="00245858"/>
    <w:rsid w:val="00251A5A"/>
    <w:rsid w:val="002545D9"/>
    <w:rsid w:val="0026368A"/>
    <w:rsid w:val="002642CA"/>
    <w:rsid w:val="00266989"/>
    <w:rsid w:val="002671C0"/>
    <w:rsid w:val="002707F2"/>
    <w:rsid w:val="002750A6"/>
    <w:rsid w:val="00281752"/>
    <w:rsid w:val="002844E7"/>
    <w:rsid w:val="00287174"/>
    <w:rsid w:val="00290820"/>
    <w:rsid w:val="002910FE"/>
    <w:rsid w:val="00292C89"/>
    <w:rsid w:val="002950DF"/>
    <w:rsid w:val="002A3AAD"/>
    <w:rsid w:val="002A5495"/>
    <w:rsid w:val="002A60DE"/>
    <w:rsid w:val="002A672E"/>
    <w:rsid w:val="002A6BC4"/>
    <w:rsid w:val="002B0FBD"/>
    <w:rsid w:val="002B2470"/>
    <w:rsid w:val="002C0E57"/>
    <w:rsid w:val="002C123D"/>
    <w:rsid w:val="002C51ED"/>
    <w:rsid w:val="002C54ED"/>
    <w:rsid w:val="002C748F"/>
    <w:rsid w:val="002C7D3E"/>
    <w:rsid w:val="002D02E9"/>
    <w:rsid w:val="002D1833"/>
    <w:rsid w:val="002D3C36"/>
    <w:rsid w:val="002D57F5"/>
    <w:rsid w:val="002D6303"/>
    <w:rsid w:val="002D6C92"/>
    <w:rsid w:val="002D6EB8"/>
    <w:rsid w:val="002E0D4E"/>
    <w:rsid w:val="002E234C"/>
    <w:rsid w:val="002E3C98"/>
    <w:rsid w:val="002E4756"/>
    <w:rsid w:val="002E495F"/>
    <w:rsid w:val="002E627C"/>
    <w:rsid w:val="002E6D48"/>
    <w:rsid w:val="002F0093"/>
    <w:rsid w:val="002F05E5"/>
    <w:rsid w:val="002F1015"/>
    <w:rsid w:val="002F407C"/>
    <w:rsid w:val="002F6448"/>
    <w:rsid w:val="002F70A5"/>
    <w:rsid w:val="002F741C"/>
    <w:rsid w:val="0030392E"/>
    <w:rsid w:val="00304AC8"/>
    <w:rsid w:val="003052B8"/>
    <w:rsid w:val="00306663"/>
    <w:rsid w:val="00306E48"/>
    <w:rsid w:val="0031101E"/>
    <w:rsid w:val="00313000"/>
    <w:rsid w:val="00314D1C"/>
    <w:rsid w:val="00317190"/>
    <w:rsid w:val="0032088D"/>
    <w:rsid w:val="0032213F"/>
    <w:rsid w:val="003272DB"/>
    <w:rsid w:val="00332A30"/>
    <w:rsid w:val="00332BF8"/>
    <w:rsid w:val="00337ED0"/>
    <w:rsid w:val="003402FE"/>
    <w:rsid w:val="00342493"/>
    <w:rsid w:val="003431ED"/>
    <w:rsid w:val="003454DF"/>
    <w:rsid w:val="00346A37"/>
    <w:rsid w:val="003470C3"/>
    <w:rsid w:val="00347BFB"/>
    <w:rsid w:val="00351A09"/>
    <w:rsid w:val="003544DE"/>
    <w:rsid w:val="00357EF5"/>
    <w:rsid w:val="0036287F"/>
    <w:rsid w:val="003633BB"/>
    <w:rsid w:val="003654BF"/>
    <w:rsid w:val="00366821"/>
    <w:rsid w:val="003736F4"/>
    <w:rsid w:val="00374865"/>
    <w:rsid w:val="00374A1A"/>
    <w:rsid w:val="00374A53"/>
    <w:rsid w:val="00380032"/>
    <w:rsid w:val="00382D70"/>
    <w:rsid w:val="003865BE"/>
    <w:rsid w:val="0038717C"/>
    <w:rsid w:val="00387AB6"/>
    <w:rsid w:val="00390135"/>
    <w:rsid w:val="003921E4"/>
    <w:rsid w:val="00393B18"/>
    <w:rsid w:val="00394B8C"/>
    <w:rsid w:val="00395C38"/>
    <w:rsid w:val="00397353"/>
    <w:rsid w:val="003A11C5"/>
    <w:rsid w:val="003A1AA3"/>
    <w:rsid w:val="003A2864"/>
    <w:rsid w:val="003A2C90"/>
    <w:rsid w:val="003A6BCF"/>
    <w:rsid w:val="003A6DDD"/>
    <w:rsid w:val="003A7CA5"/>
    <w:rsid w:val="003A7F07"/>
    <w:rsid w:val="003B0D46"/>
    <w:rsid w:val="003B73EB"/>
    <w:rsid w:val="003C0794"/>
    <w:rsid w:val="003C098F"/>
    <w:rsid w:val="003C0FBA"/>
    <w:rsid w:val="003C20CF"/>
    <w:rsid w:val="003C2D9B"/>
    <w:rsid w:val="003C3F57"/>
    <w:rsid w:val="003C4117"/>
    <w:rsid w:val="003C581F"/>
    <w:rsid w:val="003D0009"/>
    <w:rsid w:val="003D1821"/>
    <w:rsid w:val="003D3EAA"/>
    <w:rsid w:val="003D4250"/>
    <w:rsid w:val="003D490D"/>
    <w:rsid w:val="003D6CFE"/>
    <w:rsid w:val="003E0E86"/>
    <w:rsid w:val="003E1F36"/>
    <w:rsid w:val="003E28E2"/>
    <w:rsid w:val="003E480D"/>
    <w:rsid w:val="003E5B48"/>
    <w:rsid w:val="003E6415"/>
    <w:rsid w:val="003E6B78"/>
    <w:rsid w:val="003E7DC2"/>
    <w:rsid w:val="003F2CA6"/>
    <w:rsid w:val="003F343E"/>
    <w:rsid w:val="003F6618"/>
    <w:rsid w:val="003F7ED3"/>
    <w:rsid w:val="004015E2"/>
    <w:rsid w:val="00403A39"/>
    <w:rsid w:val="004113A4"/>
    <w:rsid w:val="0041143D"/>
    <w:rsid w:val="00412A72"/>
    <w:rsid w:val="00412AC8"/>
    <w:rsid w:val="00413F49"/>
    <w:rsid w:val="00413F84"/>
    <w:rsid w:val="00414BC3"/>
    <w:rsid w:val="0041657B"/>
    <w:rsid w:val="00420104"/>
    <w:rsid w:val="00420572"/>
    <w:rsid w:val="00420A4E"/>
    <w:rsid w:val="00422940"/>
    <w:rsid w:val="00435E63"/>
    <w:rsid w:val="00436F6B"/>
    <w:rsid w:val="00436F7C"/>
    <w:rsid w:val="00437D62"/>
    <w:rsid w:val="004401EE"/>
    <w:rsid w:val="0044181A"/>
    <w:rsid w:val="004423F1"/>
    <w:rsid w:val="00445F14"/>
    <w:rsid w:val="004462B5"/>
    <w:rsid w:val="004478D9"/>
    <w:rsid w:val="00450DF2"/>
    <w:rsid w:val="0045479E"/>
    <w:rsid w:val="00456724"/>
    <w:rsid w:val="004567B7"/>
    <w:rsid w:val="004604B0"/>
    <w:rsid w:val="00460D2F"/>
    <w:rsid w:val="00461725"/>
    <w:rsid w:val="00467330"/>
    <w:rsid w:val="00470B7E"/>
    <w:rsid w:val="00472870"/>
    <w:rsid w:val="00474911"/>
    <w:rsid w:val="00480E79"/>
    <w:rsid w:val="004812EF"/>
    <w:rsid w:val="00481683"/>
    <w:rsid w:val="00481BD5"/>
    <w:rsid w:val="00482F45"/>
    <w:rsid w:val="0048568D"/>
    <w:rsid w:val="00490F83"/>
    <w:rsid w:val="00493CB7"/>
    <w:rsid w:val="00494E39"/>
    <w:rsid w:val="004A4DF4"/>
    <w:rsid w:val="004B016C"/>
    <w:rsid w:val="004B0B49"/>
    <w:rsid w:val="004B36D3"/>
    <w:rsid w:val="004B4171"/>
    <w:rsid w:val="004B4C48"/>
    <w:rsid w:val="004B55E9"/>
    <w:rsid w:val="004B6DF7"/>
    <w:rsid w:val="004C07E3"/>
    <w:rsid w:val="004C42AC"/>
    <w:rsid w:val="004C48C4"/>
    <w:rsid w:val="004C5815"/>
    <w:rsid w:val="004C6FBC"/>
    <w:rsid w:val="004C77A1"/>
    <w:rsid w:val="004D0AF0"/>
    <w:rsid w:val="004D1BA8"/>
    <w:rsid w:val="004D4C5B"/>
    <w:rsid w:val="004D53B3"/>
    <w:rsid w:val="004E2074"/>
    <w:rsid w:val="004E7D05"/>
    <w:rsid w:val="004E7EC0"/>
    <w:rsid w:val="004F0965"/>
    <w:rsid w:val="004F1349"/>
    <w:rsid w:val="0050047F"/>
    <w:rsid w:val="00500F14"/>
    <w:rsid w:val="00502243"/>
    <w:rsid w:val="005040DD"/>
    <w:rsid w:val="00505B26"/>
    <w:rsid w:val="00506BE7"/>
    <w:rsid w:val="005079CD"/>
    <w:rsid w:val="00507AA3"/>
    <w:rsid w:val="00510110"/>
    <w:rsid w:val="00513175"/>
    <w:rsid w:val="0051389C"/>
    <w:rsid w:val="005147AE"/>
    <w:rsid w:val="00515C48"/>
    <w:rsid w:val="00515D4F"/>
    <w:rsid w:val="005163E8"/>
    <w:rsid w:val="005213EC"/>
    <w:rsid w:val="00524438"/>
    <w:rsid w:val="00524F55"/>
    <w:rsid w:val="00526829"/>
    <w:rsid w:val="00527F2B"/>
    <w:rsid w:val="00531310"/>
    <w:rsid w:val="00543C22"/>
    <w:rsid w:val="005476F7"/>
    <w:rsid w:val="00550C24"/>
    <w:rsid w:val="00551327"/>
    <w:rsid w:val="00552977"/>
    <w:rsid w:val="005538F0"/>
    <w:rsid w:val="005552FB"/>
    <w:rsid w:val="005571EF"/>
    <w:rsid w:val="00557A5C"/>
    <w:rsid w:val="00560039"/>
    <w:rsid w:val="00561C0B"/>
    <w:rsid w:val="0056492A"/>
    <w:rsid w:val="005669E8"/>
    <w:rsid w:val="0056705A"/>
    <w:rsid w:val="00567218"/>
    <w:rsid w:val="00567CEA"/>
    <w:rsid w:val="0057594A"/>
    <w:rsid w:val="00575BCD"/>
    <w:rsid w:val="00575CB7"/>
    <w:rsid w:val="00575D1F"/>
    <w:rsid w:val="0058034E"/>
    <w:rsid w:val="00581312"/>
    <w:rsid w:val="00582A87"/>
    <w:rsid w:val="00584028"/>
    <w:rsid w:val="005846B3"/>
    <w:rsid w:val="00584A9A"/>
    <w:rsid w:val="00587620"/>
    <w:rsid w:val="00587B28"/>
    <w:rsid w:val="005901F9"/>
    <w:rsid w:val="00592D32"/>
    <w:rsid w:val="00593084"/>
    <w:rsid w:val="005A1275"/>
    <w:rsid w:val="005A1ED3"/>
    <w:rsid w:val="005A443F"/>
    <w:rsid w:val="005A5022"/>
    <w:rsid w:val="005B0D91"/>
    <w:rsid w:val="005B1A08"/>
    <w:rsid w:val="005B6B61"/>
    <w:rsid w:val="005C2A24"/>
    <w:rsid w:val="005C3AF4"/>
    <w:rsid w:val="005D1CAF"/>
    <w:rsid w:val="005D3F56"/>
    <w:rsid w:val="005D4506"/>
    <w:rsid w:val="005D5364"/>
    <w:rsid w:val="005D5A1D"/>
    <w:rsid w:val="005D5A68"/>
    <w:rsid w:val="005D6E29"/>
    <w:rsid w:val="005E0C1A"/>
    <w:rsid w:val="005E123E"/>
    <w:rsid w:val="005E48D5"/>
    <w:rsid w:val="005E5605"/>
    <w:rsid w:val="005E6C51"/>
    <w:rsid w:val="005E74E7"/>
    <w:rsid w:val="005E7804"/>
    <w:rsid w:val="005F069F"/>
    <w:rsid w:val="005F0E98"/>
    <w:rsid w:val="005F1898"/>
    <w:rsid w:val="005F5B53"/>
    <w:rsid w:val="0060062A"/>
    <w:rsid w:val="00600E87"/>
    <w:rsid w:val="006011B1"/>
    <w:rsid w:val="00601353"/>
    <w:rsid w:val="006021A4"/>
    <w:rsid w:val="00604699"/>
    <w:rsid w:val="00604797"/>
    <w:rsid w:val="006069DA"/>
    <w:rsid w:val="00607B06"/>
    <w:rsid w:val="00611E6E"/>
    <w:rsid w:val="00612C57"/>
    <w:rsid w:val="00613FD8"/>
    <w:rsid w:val="0061751B"/>
    <w:rsid w:val="006202C4"/>
    <w:rsid w:val="006212F6"/>
    <w:rsid w:val="00625B43"/>
    <w:rsid w:val="0062725E"/>
    <w:rsid w:val="0062755E"/>
    <w:rsid w:val="00627A05"/>
    <w:rsid w:val="0063279D"/>
    <w:rsid w:val="00632AA3"/>
    <w:rsid w:val="00636ED7"/>
    <w:rsid w:val="00637DFE"/>
    <w:rsid w:val="00640193"/>
    <w:rsid w:val="00640D9A"/>
    <w:rsid w:val="006456BA"/>
    <w:rsid w:val="00645BB3"/>
    <w:rsid w:val="00646C2F"/>
    <w:rsid w:val="00647A83"/>
    <w:rsid w:val="006546CF"/>
    <w:rsid w:val="0065476B"/>
    <w:rsid w:val="00657E10"/>
    <w:rsid w:val="00660A2E"/>
    <w:rsid w:val="00662775"/>
    <w:rsid w:val="00664063"/>
    <w:rsid w:val="00666F4D"/>
    <w:rsid w:val="00670B49"/>
    <w:rsid w:val="00670D24"/>
    <w:rsid w:val="00673C9E"/>
    <w:rsid w:val="00674ED9"/>
    <w:rsid w:val="00675F8B"/>
    <w:rsid w:val="00684B09"/>
    <w:rsid w:val="006865D2"/>
    <w:rsid w:val="00687C55"/>
    <w:rsid w:val="00691D4D"/>
    <w:rsid w:val="006921EF"/>
    <w:rsid w:val="00693B9C"/>
    <w:rsid w:val="00693EBF"/>
    <w:rsid w:val="006A1234"/>
    <w:rsid w:val="006A38CF"/>
    <w:rsid w:val="006A56E5"/>
    <w:rsid w:val="006B03AC"/>
    <w:rsid w:val="006B13A3"/>
    <w:rsid w:val="006B2FC3"/>
    <w:rsid w:val="006B3FE4"/>
    <w:rsid w:val="006B5CB7"/>
    <w:rsid w:val="006B5F7D"/>
    <w:rsid w:val="006B64FF"/>
    <w:rsid w:val="006C1A06"/>
    <w:rsid w:val="006C1FFE"/>
    <w:rsid w:val="006C2045"/>
    <w:rsid w:val="006C26CD"/>
    <w:rsid w:val="006C56CC"/>
    <w:rsid w:val="006C66C7"/>
    <w:rsid w:val="006C7E6E"/>
    <w:rsid w:val="006D0AD4"/>
    <w:rsid w:val="006D0EA8"/>
    <w:rsid w:val="006D26D9"/>
    <w:rsid w:val="006D28A6"/>
    <w:rsid w:val="006D2E28"/>
    <w:rsid w:val="006E0201"/>
    <w:rsid w:val="006E0B11"/>
    <w:rsid w:val="006E17C5"/>
    <w:rsid w:val="006E3460"/>
    <w:rsid w:val="006E5084"/>
    <w:rsid w:val="006E56BD"/>
    <w:rsid w:val="006F0224"/>
    <w:rsid w:val="006F26F7"/>
    <w:rsid w:val="006F4A2A"/>
    <w:rsid w:val="006F4D80"/>
    <w:rsid w:val="006F4FC7"/>
    <w:rsid w:val="006F5A5E"/>
    <w:rsid w:val="007000BE"/>
    <w:rsid w:val="00701AD9"/>
    <w:rsid w:val="00710DBB"/>
    <w:rsid w:val="00713053"/>
    <w:rsid w:val="00713196"/>
    <w:rsid w:val="00714A43"/>
    <w:rsid w:val="0072126A"/>
    <w:rsid w:val="00722F59"/>
    <w:rsid w:val="007262EA"/>
    <w:rsid w:val="00727402"/>
    <w:rsid w:val="007274E1"/>
    <w:rsid w:val="00733177"/>
    <w:rsid w:val="0073368E"/>
    <w:rsid w:val="00735D5E"/>
    <w:rsid w:val="00743A5D"/>
    <w:rsid w:val="00743BDD"/>
    <w:rsid w:val="00743FBE"/>
    <w:rsid w:val="00745139"/>
    <w:rsid w:val="00746773"/>
    <w:rsid w:val="00755DBF"/>
    <w:rsid w:val="00756686"/>
    <w:rsid w:val="00757E5D"/>
    <w:rsid w:val="0076071B"/>
    <w:rsid w:val="007614D3"/>
    <w:rsid w:val="00761533"/>
    <w:rsid w:val="0076191F"/>
    <w:rsid w:val="00762D42"/>
    <w:rsid w:val="00763D8A"/>
    <w:rsid w:val="00764939"/>
    <w:rsid w:val="007666E7"/>
    <w:rsid w:val="00767FA8"/>
    <w:rsid w:val="007709CE"/>
    <w:rsid w:val="00772876"/>
    <w:rsid w:val="00772901"/>
    <w:rsid w:val="00780234"/>
    <w:rsid w:val="00780453"/>
    <w:rsid w:val="0078208A"/>
    <w:rsid w:val="007834DA"/>
    <w:rsid w:val="0078540F"/>
    <w:rsid w:val="00786D9F"/>
    <w:rsid w:val="00787715"/>
    <w:rsid w:val="00794024"/>
    <w:rsid w:val="00795805"/>
    <w:rsid w:val="007959C4"/>
    <w:rsid w:val="007A1F4D"/>
    <w:rsid w:val="007A35B7"/>
    <w:rsid w:val="007A423F"/>
    <w:rsid w:val="007A5AEC"/>
    <w:rsid w:val="007B189D"/>
    <w:rsid w:val="007B3E32"/>
    <w:rsid w:val="007B3F9C"/>
    <w:rsid w:val="007B48AA"/>
    <w:rsid w:val="007B657E"/>
    <w:rsid w:val="007B6B15"/>
    <w:rsid w:val="007C1186"/>
    <w:rsid w:val="007C1346"/>
    <w:rsid w:val="007C2B30"/>
    <w:rsid w:val="007C3062"/>
    <w:rsid w:val="007C3BA2"/>
    <w:rsid w:val="007C485E"/>
    <w:rsid w:val="007C63C4"/>
    <w:rsid w:val="007C72B4"/>
    <w:rsid w:val="007D09BE"/>
    <w:rsid w:val="007D481E"/>
    <w:rsid w:val="007E0EDB"/>
    <w:rsid w:val="007E36B2"/>
    <w:rsid w:val="007E4787"/>
    <w:rsid w:val="007E68F3"/>
    <w:rsid w:val="007E79A8"/>
    <w:rsid w:val="007E7AB1"/>
    <w:rsid w:val="007F14A0"/>
    <w:rsid w:val="007F646E"/>
    <w:rsid w:val="00802D9B"/>
    <w:rsid w:val="00805DE6"/>
    <w:rsid w:val="00806362"/>
    <w:rsid w:val="00807E2B"/>
    <w:rsid w:val="008111C1"/>
    <w:rsid w:val="00821F05"/>
    <w:rsid w:val="008230E2"/>
    <w:rsid w:val="0082471E"/>
    <w:rsid w:val="00827860"/>
    <w:rsid w:val="00831884"/>
    <w:rsid w:val="00831DA9"/>
    <w:rsid w:val="00834BAB"/>
    <w:rsid w:val="00834F6A"/>
    <w:rsid w:val="008357C4"/>
    <w:rsid w:val="008363FB"/>
    <w:rsid w:val="008371D6"/>
    <w:rsid w:val="00840C00"/>
    <w:rsid w:val="0084182B"/>
    <w:rsid w:val="008428B6"/>
    <w:rsid w:val="00847316"/>
    <w:rsid w:val="008508BB"/>
    <w:rsid w:val="00852F5D"/>
    <w:rsid w:val="00853829"/>
    <w:rsid w:val="00853CD0"/>
    <w:rsid w:val="00854501"/>
    <w:rsid w:val="0085577F"/>
    <w:rsid w:val="00855A81"/>
    <w:rsid w:val="00857386"/>
    <w:rsid w:val="008709D0"/>
    <w:rsid w:val="00871104"/>
    <w:rsid w:val="00872033"/>
    <w:rsid w:val="0087436E"/>
    <w:rsid w:val="008744D5"/>
    <w:rsid w:val="00874811"/>
    <w:rsid w:val="00874D13"/>
    <w:rsid w:val="008752DA"/>
    <w:rsid w:val="00876156"/>
    <w:rsid w:val="0087748B"/>
    <w:rsid w:val="00885B77"/>
    <w:rsid w:val="00885EEF"/>
    <w:rsid w:val="00886CCD"/>
    <w:rsid w:val="00892F54"/>
    <w:rsid w:val="008934EB"/>
    <w:rsid w:val="0089395E"/>
    <w:rsid w:val="00894BD6"/>
    <w:rsid w:val="008A1F57"/>
    <w:rsid w:val="008A6867"/>
    <w:rsid w:val="008B0B7F"/>
    <w:rsid w:val="008B2C93"/>
    <w:rsid w:val="008C4C5A"/>
    <w:rsid w:val="008C7363"/>
    <w:rsid w:val="008D11AA"/>
    <w:rsid w:val="008D4193"/>
    <w:rsid w:val="008D4237"/>
    <w:rsid w:val="008D5347"/>
    <w:rsid w:val="008D7488"/>
    <w:rsid w:val="008E023F"/>
    <w:rsid w:val="008E123A"/>
    <w:rsid w:val="008E1B2E"/>
    <w:rsid w:val="008E533D"/>
    <w:rsid w:val="008E6BC3"/>
    <w:rsid w:val="008E71E8"/>
    <w:rsid w:val="008E79CC"/>
    <w:rsid w:val="008F1480"/>
    <w:rsid w:val="008F1647"/>
    <w:rsid w:val="008F2187"/>
    <w:rsid w:val="008F2887"/>
    <w:rsid w:val="008F333D"/>
    <w:rsid w:val="008F3D53"/>
    <w:rsid w:val="008F5A37"/>
    <w:rsid w:val="008F62DE"/>
    <w:rsid w:val="008F6B0B"/>
    <w:rsid w:val="00910DA5"/>
    <w:rsid w:val="009129AF"/>
    <w:rsid w:val="00913D12"/>
    <w:rsid w:val="0091422D"/>
    <w:rsid w:val="00914625"/>
    <w:rsid w:val="00915839"/>
    <w:rsid w:val="009217FE"/>
    <w:rsid w:val="00922D80"/>
    <w:rsid w:val="00922EBC"/>
    <w:rsid w:val="00925611"/>
    <w:rsid w:val="0092708C"/>
    <w:rsid w:val="00927CD1"/>
    <w:rsid w:val="00934E22"/>
    <w:rsid w:val="009370C2"/>
    <w:rsid w:val="009375F3"/>
    <w:rsid w:val="00941C33"/>
    <w:rsid w:val="00943F46"/>
    <w:rsid w:val="009470E7"/>
    <w:rsid w:val="0095307B"/>
    <w:rsid w:val="0095558E"/>
    <w:rsid w:val="00955B84"/>
    <w:rsid w:val="00956AC2"/>
    <w:rsid w:val="0095789F"/>
    <w:rsid w:val="009616B0"/>
    <w:rsid w:val="009619A3"/>
    <w:rsid w:val="009628C7"/>
    <w:rsid w:val="00964A19"/>
    <w:rsid w:val="00964DFF"/>
    <w:rsid w:val="00965159"/>
    <w:rsid w:val="009654D6"/>
    <w:rsid w:val="00966CDF"/>
    <w:rsid w:val="00971A69"/>
    <w:rsid w:val="00972398"/>
    <w:rsid w:val="0097265A"/>
    <w:rsid w:val="00974E53"/>
    <w:rsid w:val="00975412"/>
    <w:rsid w:val="009759C7"/>
    <w:rsid w:val="00977B5E"/>
    <w:rsid w:val="00980291"/>
    <w:rsid w:val="00981E7A"/>
    <w:rsid w:val="009821ED"/>
    <w:rsid w:val="009856D0"/>
    <w:rsid w:val="00990AD3"/>
    <w:rsid w:val="00995B46"/>
    <w:rsid w:val="009A42B6"/>
    <w:rsid w:val="009A773F"/>
    <w:rsid w:val="009B0820"/>
    <w:rsid w:val="009B1679"/>
    <w:rsid w:val="009B41AF"/>
    <w:rsid w:val="009B51BC"/>
    <w:rsid w:val="009B63FE"/>
    <w:rsid w:val="009B6B98"/>
    <w:rsid w:val="009C08C3"/>
    <w:rsid w:val="009C1609"/>
    <w:rsid w:val="009C183D"/>
    <w:rsid w:val="009C510F"/>
    <w:rsid w:val="009C7461"/>
    <w:rsid w:val="009D0C06"/>
    <w:rsid w:val="009D49A4"/>
    <w:rsid w:val="009E0223"/>
    <w:rsid w:val="009E3680"/>
    <w:rsid w:val="009E4E01"/>
    <w:rsid w:val="009F129C"/>
    <w:rsid w:val="009F1A57"/>
    <w:rsid w:val="009F1F63"/>
    <w:rsid w:val="009F4C67"/>
    <w:rsid w:val="009F5C31"/>
    <w:rsid w:val="009F6443"/>
    <w:rsid w:val="009F73A5"/>
    <w:rsid w:val="009F75FF"/>
    <w:rsid w:val="009F7A8F"/>
    <w:rsid w:val="00A01DC2"/>
    <w:rsid w:val="00A03A6D"/>
    <w:rsid w:val="00A04ADB"/>
    <w:rsid w:val="00A04FF7"/>
    <w:rsid w:val="00A06710"/>
    <w:rsid w:val="00A10409"/>
    <w:rsid w:val="00A10512"/>
    <w:rsid w:val="00A11B04"/>
    <w:rsid w:val="00A16212"/>
    <w:rsid w:val="00A2021E"/>
    <w:rsid w:val="00A20C16"/>
    <w:rsid w:val="00A214E2"/>
    <w:rsid w:val="00A21A06"/>
    <w:rsid w:val="00A23ACA"/>
    <w:rsid w:val="00A24C25"/>
    <w:rsid w:val="00A25E92"/>
    <w:rsid w:val="00A31110"/>
    <w:rsid w:val="00A31498"/>
    <w:rsid w:val="00A327EF"/>
    <w:rsid w:val="00A41EB5"/>
    <w:rsid w:val="00A43018"/>
    <w:rsid w:val="00A43185"/>
    <w:rsid w:val="00A46B4E"/>
    <w:rsid w:val="00A47887"/>
    <w:rsid w:val="00A47D1D"/>
    <w:rsid w:val="00A52502"/>
    <w:rsid w:val="00A5697F"/>
    <w:rsid w:val="00A573E1"/>
    <w:rsid w:val="00A57490"/>
    <w:rsid w:val="00A57880"/>
    <w:rsid w:val="00A61BA6"/>
    <w:rsid w:val="00A61D72"/>
    <w:rsid w:val="00A62323"/>
    <w:rsid w:val="00A6274B"/>
    <w:rsid w:val="00A71DCB"/>
    <w:rsid w:val="00A7219E"/>
    <w:rsid w:val="00A72A00"/>
    <w:rsid w:val="00A76A3C"/>
    <w:rsid w:val="00A76FD6"/>
    <w:rsid w:val="00A82077"/>
    <w:rsid w:val="00A86D91"/>
    <w:rsid w:val="00A917C4"/>
    <w:rsid w:val="00A93D68"/>
    <w:rsid w:val="00A97CA6"/>
    <w:rsid w:val="00AA07EA"/>
    <w:rsid w:val="00AA1495"/>
    <w:rsid w:val="00AA17EC"/>
    <w:rsid w:val="00AA2A5F"/>
    <w:rsid w:val="00AA5918"/>
    <w:rsid w:val="00AA77CC"/>
    <w:rsid w:val="00AB16FF"/>
    <w:rsid w:val="00AB2429"/>
    <w:rsid w:val="00AB5732"/>
    <w:rsid w:val="00AC0892"/>
    <w:rsid w:val="00AC6850"/>
    <w:rsid w:val="00AC6CF0"/>
    <w:rsid w:val="00AC7607"/>
    <w:rsid w:val="00AD33B6"/>
    <w:rsid w:val="00AD3DF4"/>
    <w:rsid w:val="00AD4C8F"/>
    <w:rsid w:val="00AD4CF0"/>
    <w:rsid w:val="00AD51C2"/>
    <w:rsid w:val="00AD7624"/>
    <w:rsid w:val="00AD7BAB"/>
    <w:rsid w:val="00AE00FE"/>
    <w:rsid w:val="00AE08D5"/>
    <w:rsid w:val="00AE196D"/>
    <w:rsid w:val="00AE2661"/>
    <w:rsid w:val="00AE29C8"/>
    <w:rsid w:val="00AE3161"/>
    <w:rsid w:val="00AE403D"/>
    <w:rsid w:val="00AE465D"/>
    <w:rsid w:val="00AE4719"/>
    <w:rsid w:val="00AE6233"/>
    <w:rsid w:val="00AF5A4E"/>
    <w:rsid w:val="00AF6388"/>
    <w:rsid w:val="00AF75F8"/>
    <w:rsid w:val="00B00450"/>
    <w:rsid w:val="00B01B23"/>
    <w:rsid w:val="00B02F72"/>
    <w:rsid w:val="00B03AE7"/>
    <w:rsid w:val="00B040A0"/>
    <w:rsid w:val="00B06AB2"/>
    <w:rsid w:val="00B1068B"/>
    <w:rsid w:val="00B13D2D"/>
    <w:rsid w:val="00B1789E"/>
    <w:rsid w:val="00B22312"/>
    <w:rsid w:val="00B24ACA"/>
    <w:rsid w:val="00B279FF"/>
    <w:rsid w:val="00B310C5"/>
    <w:rsid w:val="00B311F7"/>
    <w:rsid w:val="00B31B64"/>
    <w:rsid w:val="00B31B82"/>
    <w:rsid w:val="00B33478"/>
    <w:rsid w:val="00B364E7"/>
    <w:rsid w:val="00B41166"/>
    <w:rsid w:val="00B42258"/>
    <w:rsid w:val="00B46F9B"/>
    <w:rsid w:val="00B470CC"/>
    <w:rsid w:val="00B5099B"/>
    <w:rsid w:val="00B5195F"/>
    <w:rsid w:val="00B530B8"/>
    <w:rsid w:val="00B603D0"/>
    <w:rsid w:val="00B61937"/>
    <w:rsid w:val="00B66CAE"/>
    <w:rsid w:val="00B67E5F"/>
    <w:rsid w:val="00B700E1"/>
    <w:rsid w:val="00B70AD2"/>
    <w:rsid w:val="00B720AC"/>
    <w:rsid w:val="00B75954"/>
    <w:rsid w:val="00B76275"/>
    <w:rsid w:val="00B7698C"/>
    <w:rsid w:val="00B80927"/>
    <w:rsid w:val="00B86BA5"/>
    <w:rsid w:val="00B90AD9"/>
    <w:rsid w:val="00B939AA"/>
    <w:rsid w:val="00B955F2"/>
    <w:rsid w:val="00B9658B"/>
    <w:rsid w:val="00BA1144"/>
    <w:rsid w:val="00BA5A67"/>
    <w:rsid w:val="00BA6EF7"/>
    <w:rsid w:val="00BB0988"/>
    <w:rsid w:val="00BB3DAA"/>
    <w:rsid w:val="00BB5404"/>
    <w:rsid w:val="00BB54D2"/>
    <w:rsid w:val="00BC0381"/>
    <w:rsid w:val="00BC062F"/>
    <w:rsid w:val="00BC1C29"/>
    <w:rsid w:val="00BC1F97"/>
    <w:rsid w:val="00BD58AD"/>
    <w:rsid w:val="00BD7456"/>
    <w:rsid w:val="00BE24A7"/>
    <w:rsid w:val="00BE69C1"/>
    <w:rsid w:val="00BE6C26"/>
    <w:rsid w:val="00BE73C2"/>
    <w:rsid w:val="00BE766B"/>
    <w:rsid w:val="00BF038F"/>
    <w:rsid w:val="00BF1529"/>
    <w:rsid w:val="00BF1959"/>
    <w:rsid w:val="00BF643A"/>
    <w:rsid w:val="00C00DD3"/>
    <w:rsid w:val="00C0148F"/>
    <w:rsid w:val="00C026D2"/>
    <w:rsid w:val="00C02841"/>
    <w:rsid w:val="00C04829"/>
    <w:rsid w:val="00C060EB"/>
    <w:rsid w:val="00C1184F"/>
    <w:rsid w:val="00C118B6"/>
    <w:rsid w:val="00C12135"/>
    <w:rsid w:val="00C122F0"/>
    <w:rsid w:val="00C12DBA"/>
    <w:rsid w:val="00C138E4"/>
    <w:rsid w:val="00C16BD3"/>
    <w:rsid w:val="00C1738A"/>
    <w:rsid w:val="00C17961"/>
    <w:rsid w:val="00C2206F"/>
    <w:rsid w:val="00C2366C"/>
    <w:rsid w:val="00C24CF7"/>
    <w:rsid w:val="00C24E2E"/>
    <w:rsid w:val="00C25041"/>
    <w:rsid w:val="00C2550C"/>
    <w:rsid w:val="00C26E15"/>
    <w:rsid w:val="00C33240"/>
    <w:rsid w:val="00C35835"/>
    <w:rsid w:val="00C35C62"/>
    <w:rsid w:val="00C37222"/>
    <w:rsid w:val="00C41D65"/>
    <w:rsid w:val="00C45C7C"/>
    <w:rsid w:val="00C479A9"/>
    <w:rsid w:val="00C52443"/>
    <w:rsid w:val="00C52B5B"/>
    <w:rsid w:val="00C53A6A"/>
    <w:rsid w:val="00C53C9B"/>
    <w:rsid w:val="00C53F65"/>
    <w:rsid w:val="00C55FB2"/>
    <w:rsid w:val="00C578A9"/>
    <w:rsid w:val="00C60B53"/>
    <w:rsid w:val="00C60D2C"/>
    <w:rsid w:val="00C61DD8"/>
    <w:rsid w:val="00C6716E"/>
    <w:rsid w:val="00C70D64"/>
    <w:rsid w:val="00C720F9"/>
    <w:rsid w:val="00C723F2"/>
    <w:rsid w:val="00C72F0E"/>
    <w:rsid w:val="00C73B13"/>
    <w:rsid w:val="00C74ECA"/>
    <w:rsid w:val="00C770B0"/>
    <w:rsid w:val="00C77305"/>
    <w:rsid w:val="00C81071"/>
    <w:rsid w:val="00C82340"/>
    <w:rsid w:val="00C8507A"/>
    <w:rsid w:val="00C87DB4"/>
    <w:rsid w:val="00C92976"/>
    <w:rsid w:val="00C93319"/>
    <w:rsid w:val="00C95654"/>
    <w:rsid w:val="00C97ECC"/>
    <w:rsid w:val="00CA3242"/>
    <w:rsid w:val="00CA3F8F"/>
    <w:rsid w:val="00CA4803"/>
    <w:rsid w:val="00CA5A13"/>
    <w:rsid w:val="00CA645F"/>
    <w:rsid w:val="00CB477D"/>
    <w:rsid w:val="00CB5414"/>
    <w:rsid w:val="00CB791C"/>
    <w:rsid w:val="00CB7D7F"/>
    <w:rsid w:val="00CC0265"/>
    <w:rsid w:val="00CC050F"/>
    <w:rsid w:val="00CC5EB9"/>
    <w:rsid w:val="00CC621A"/>
    <w:rsid w:val="00CC67CA"/>
    <w:rsid w:val="00CD264A"/>
    <w:rsid w:val="00CD3099"/>
    <w:rsid w:val="00CD332C"/>
    <w:rsid w:val="00CD6452"/>
    <w:rsid w:val="00CE01CC"/>
    <w:rsid w:val="00CE2C1C"/>
    <w:rsid w:val="00CE319A"/>
    <w:rsid w:val="00CE6906"/>
    <w:rsid w:val="00CF185B"/>
    <w:rsid w:val="00CF2531"/>
    <w:rsid w:val="00CF3DE7"/>
    <w:rsid w:val="00CF77C3"/>
    <w:rsid w:val="00CF7C6B"/>
    <w:rsid w:val="00D028B9"/>
    <w:rsid w:val="00D03210"/>
    <w:rsid w:val="00D032DB"/>
    <w:rsid w:val="00D03A86"/>
    <w:rsid w:val="00D046B7"/>
    <w:rsid w:val="00D0492D"/>
    <w:rsid w:val="00D04E84"/>
    <w:rsid w:val="00D0672D"/>
    <w:rsid w:val="00D070D2"/>
    <w:rsid w:val="00D07201"/>
    <w:rsid w:val="00D0720E"/>
    <w:rsid w:val="00D13853"/>
    <w:rsid w:val="00D17905"/>
    <w:rsid w:val="00D1792E"/>
    <w:rsid w:val="00D239CE"/>
    <w:rsid w:val="00D242BA"/>
    <w:rsid w:val="00D2538C"/>
    <w:rsid w:val="00D322E6"/>
    <w:rsid w:val="00D33249"/>
    <w:rsid w:val="00D33481"/>
    <w:rsid w:val="00D34096"/>
    <w:rsid w:val="00D35AA3"/>
    <w:rsid w:val="00D37144"/>
    <w:rsid w:val="00D400A9"/>
    <w:rsid w:val="00D436A5"/>
    <w:rsid w:val="00D47891"/>
    <w:rsid w:val="00D54D34"/>
    <w:rsid w:val="00D5527E"/>
    <w:rsid w:val="00D567CF"/>
    <w:rsid w:val="00D61142"/>
    <w:rsid w:val="00D61599"/>
    <w:rsid w:val="00D6297F"/>
    <w:rsid w:val="00D63A65"/>
    <w:rsid w:val="00D63F13"/>
    <w:rsid w:val="00D66E23"/>
    <w:rsid w:val="00D715F0"/>
    <w:rsid w:val="00D7311B"/>
    <w:rsid w:val="00D739C9"/>
    <w:rsid w:val="00D80318"/>
    <w:rsid w:val="00D83B69"/>
    <w:rsid w:val="00D83B6B"/>
    <w:rsid w:val="00D83CE0"/>
    <w:rsid w:val="00D9001E"/>
    <w:rsid w:val="00D91BF7"/>
    <w:rsid w:val="00D93F5D"/>
    <w:rsid w:val="00D94A35"/>
    <w:rsid w:val="00D97DC9"/>
    <w:rsid w:val="00DA3C4F"/>
    <w:rsid w:val="00DA3E76"/>
    <w:rsid w:val="00DA75DC"/>
    <w:rsid w:val="00DB04B5"/>
    <w:rsid w:val="00DB58A6"/>
    <w:rsid w:val="00DB789A"/>
    <w:rsid w:val="00DB7953"/>
    <w:rsid w:val="00DB7FF3"/>
    <w:rsid w:val="00DC07D8"/>
    <w:rsid w:val="00DC1032"/>
    <w:rsid w:val="00DC3A8D"/>
    <w:rsid w:val="00DC6D44"/>
    <w:rsid w:val="00DC7F94"/>
    <w:rsid w:val="00DD3233"/>
    <w:rsid w:val="00DD4C1B"/>
    <w:rsid w:val="00DD4C4D"/>
    <w:rsid w:val="00DD5F24"/>
    <w:rsid w:val="00DD6C0E"/>
    <w:rsid w:val="00DD6C4A"/>
    <w:rsid w:val="00DD6D47"/>
    <w:rsid w:val="00DD77C1"/>
    <w:rsid w:val="00DD7BCA"/>
    <w:rsid w:val="00DE0999"/>
    <w:rsid w:val="00DE0B9F"/>
    <w:rsid w:val="00DE3C43"/>
    <w:rsid w:val="00DF1318"/>
    <w:rsid w:val="00DF40B5"/>
    <w:rsid w:val="00DF6BBC"/>
    <w:rsid w:val="00DF76EC"/>
    <w:rsid w:val="00E01AF3"/>
    <w:rsid w:val="00E03565"/>
    <w:rsid w:val="00E050FD"/>
    <w:rsid w:val="00E06FAD"/>
    <w:rsid w:val="00E10772"/>
    <w:rsid w:val="00E136D1"/>
    <w:rsid w:val="00E159D7"/>
    <w:rsid w:val="00E15B81"/>
    <w:rsid w:val="00E164A0"/>
    <w:rsid w:val="00E166FD"/>
    <w:rsid w:val="00E1706A"/>
    <w:rsid w:val="00E17BCE"/>
    <w:rsid w:val="00E206F7"/>
    <w:rsid w:val="00E22542"/>
    <w:rsid w:val="00E23143"/>
    <w:rsid w:val="00E23CDD"/>
    <w:rsid w:val="00E24423"/>
    <w:rsid w:val="00E24EB7"/>
    <w:rsid w:val="00E25570"/>
    <w:rsid w:val="00E33ABA"/>
    <w:rsid w:val="00E34A52"/>
    <w:rsid w:val="00E36A1D"/>
    <w:rsid w:val="00E37D2F"/>
    <w:rsid w:val="00E43C7E"/>
    <w:rsid w:val="00E53E7D"/>
    <w:rsid w:val="00E55250"/>
    <w:rsid w:val="00E57937"/>
    <w:rsid w:val="00E601DC"/>
    <w:rsid w:val="00E60E53"/>
    <w:rsid w:val="00E61E90"/>
    <w:rsid w:val="00E628AB"/>
    <w:rsid w:val="00E62BD6"/>
    <w:rsid w:val="00E65DF2"/>
    <w:rsid w:val="00E662DE"/>
    <w:rsid w:val="00E70202"/>
    <w:rsid w:val="00E72573"/>
    <w:rsid w:val="00E75669"/>
    <w:rsid w:val="00E76D9C"/>
    <w:rsid w:val="00E80D45"/>
    <w:rsid w:val="00E82748"/>
    <w:rsid w:val="00E84F24"/>
    <w:rsid w:val="00E85A9C"/>
    <w:rsid w:val="00E9035B"/>
    <w:rsid w:val="00E90767"/>
    <w:rsid w:val="00E924FB"/>
    <w:rsid w:val="00E93354"/>
    <w:rsid w:val="00E93488"/>
    <w:rsid w:val="00E946AD"/>
    <w:rsid w:val="00E95EAB"/>
    <w:rsid w:val="00EA15B0"/>
    <w:rsid w:val="00EA45BF"/>
    <w:rsid w:val="00EB207C"/>
    <w:rsid w:val="00EB220E"/>
    <w:rsid w:val="00EB4D79"/>
    <w:rsid w:val="00EB782C"/>
    <w:rsid w:val="00EB7FE9"/>
    <w:rsid w:val="00EC1FFA"/>
    <w:rsid w:val="00EC2321"/>
    <w:rsid w:val="00EC5CF3"/>
    <w:rsid w:val="00ED23E2"/>
    <w:rsid w:val="00ED2FA1"/>
    <w:rsid w:val="00ED4DEA"/>
    <w:rsid w:val="00ED526C"/>
    <w:rsid w:val="00EE0843"/>
    <w:rsid w:val="00EE1175"/>
    <w:rsid w:val="00EE2953"/>
    <w:rsid w:val="00EE3037"/>
    <w:rsid w:val="00EE3A68"/>
    <w:rsid w:val="00EE628B"/>
    <w:rsid w:val="00EF29C8"/>
    <w:rsid w:val="00EF3AFE"/>
    <w:rsid w:val="00EF4156"/>
    <w:rsid w:val="00F00EB9"/>
    <w:rsid w:val="00F0187F"/>
    <w:rsid w:val="00F01EEF"/>
    <w:rsid w:val="00F04D37"/>
    <w:rsid w:val="00F06E54"/>
    <w:rsid w:val="00F07837"/>
    <w:rsid w:val="00F11542"/>
    <w:rsid w:val="00F14ECA"/>
    <w:rsid w:val="00F1525E"/>
    <w:rsid w:val="00F16EC5"/>
    <w:rsid w:val="00F178C5"/>
    <w:rsid w:val="00F201B5"/>
    <w:rsid w:val="00F221E4"/>
    <w:rsid w:val="00F22C46"/>
    <w:rsid w:val="00F2309D"/>
    <w:rsid w:val="00F2354B"/>
    <w:rsid w:val="00F239AC"/>
    <w:rsid w:val="00F2431B"/>
    <w:rsid w:val="00F2588B"/>
    <w:rsid w:val="00F26B86"/>
    <w:rsid w:val="00F30C0F"/>
    <w:rsid w:val="00F32900"/>
    <w:rsid w:val="00F3554C"/>
    <w:rsid w:val="00F35BC1"/>
    <w:rsid w:val="00F40857"/>
    <w:rsid w:val="00F42F26"/>
    <w:rsid w:val="00F4560B"/>
    <w:rsid w:val="00F45E9B"/>
    <w:rsid w:val="00F47C16"/>
    <w:rsid w:val="00F51069"/>
    <w:rsid w:val="00F5213B"/>
    <w:rsid w:val="00F52819"/>
    <w:rsid w:val="00F54716"/>
    <w:rsid w:val="00F55C16"/>
    <w:rsid w:val="00F569CA"/>
    <w:rsid w:val="00F610F4"/>
    <w:rsid w:val="00F6463B"/>
    <w:rsid w:val="00F64D64"/>
    <w:rsid w:val="00F651C2"/>
    <w:rsid w:val="00F701A7"/>
    <w:rsid w:val="00F719E8"/>
    <w:rsid w:val="00F72D6C"/>
    <w:rsid w:val="00F73CD7"/>
    <w:rsid w:val="00F73D38"/>
    <w:rsid w:val="00F74749"/>
    <w:rsid w:val="00F74E2D"/>
    <w:rsid w:val="00F80E8C"/>
    <w:rsid w:val="00F83508"/>
    <w:rsid w:val="00F83620"/>
    <w:rsid w:val="00F87A31"/>
    <w:rsid w:val="00F90594"/>
    <w:rsid w:val="00F905D8"/>
    <w:rsid w:val="00F91B1B"/>
    <w:rsid w:val="00F92F39"/>
    <w:rsid w:val="00F9466D"/>
    <w:rsid w:val="00F94D37"/>
    <w:rsid w:val="00F95390"/>
    <w:rsid w:val="00FA3BA9"/>
    <w:rsid w:val="00FA65FC"/>
    <w:rsid w:val="00FA68AC"/>
    <w:rsid w:val="00FA77AB"/>
    <w:rsid w:val="00FB4F64"/>
    <w:rsid w:val="00FC236A"/>
    <w:rsid w:val="00FC35B6"/>
    <w:rsid w:val="00FC58EC"/>
    <w:rsid w:val="00FC7B86"/>
    <w:rsid w:val="00FD3B6F"/>
    <w:rsid w:val="00FD7155"/>
    <w:rsid w:val="00FE304C"/>
    <w:rsid w:val="00FE3386"/>
    <w:rsid w:val="00FE3A39"/>
    <w:rsid w:val="00FE5BA3"/>
    <w:rsid w:val="00FE7650"/>
    <w:rsid w:val="00FF04D6"/>
    <w:rsid w:val="00FF1E60"/>
    <w:rsid w:val="00FF2643"/>
    <w:rsid w:val="00FF383F"/>
    <w:rsid w:val="00FF6B5D"/>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F84"/>
    <w:rPr>
      <w:sz w:val="20"/>
      <w:szCs w:val="20"/>
      <w:lang w:eastAsia="en-US"/>
    </w:rPr>
  </w:style>
  <w:style w:type="paragraph" w:styleId="Heading3">
    <w:name w:val="heading 3"/>
    <w:basedOn w:val="Normal"/>
    <w:link w:val="Heading3Char"/>
    <w:uiPriority w:val="99"/>
    <w:qFormat/>
    <w:rsid w:val="00966CDF"/>
    <w:pPr>
      <w:spacing w:before="75" w:after="75"/>
      <w:outlineLvl w:val="2"/>
    </w:pPr>
    <w:rPr>
      <w:b/>
      <w:bCs/>
      <w:color w:val="197050"/>
      <w:sz w:val="27"/>
      <w:szCs w:val="27"/>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Pr>
      <w:rFonts w:ascii="Cambria" w:hAnsi="Cambria" w:cs="Cambria"/>
      <w:b/>
      <w:bCs/>
      <w:sz w:val="26"/>
      <w:szCs w:val="26"/>
      <w:lang w:eastAsia="en-US"/>
    </w:rPr>
  </w:style>
  <w:style w:type="paragraph" w:styleId="BodyText">
    <w:name w:val="Body Text"/>
    <w:basedOn w:val="Normal"/>
    <w:link w:val="BodyTextChar"/>
    <w:uiPriority w:val="99"/>
    <w:semiHidden/>
    <w:rsid w:val="00413F84"/>
    <w:pPr>
      <w:jc w:val="center"/>
    </w:pPr>
    <w:rPr>
      <w:rFonts w:ascii="Wide Latin" w:hAnsi="Wide Latin" w:cs="Wide Latin"/>
      <w:sz w:val="40"/>
      <w:szCs w:val="40"/>
    </w:rPr>
  </w:style>
  <w:style w:type="character" w:customStyle="1" w:styleId="BodyTextChar">
    <w:name w:val="Body Text Char"/>
    <w:basedOn w:val="DefaultParagraphFont"/>
    <w:link w:val="BodyText"/>
    <w:uiPriority w:val="99"/>
    <w:semiHidden/>
    <w:rPr>
      <w:sz w:val="20"/>
      <w:szCs w:val="20"/>
      <w:lang w:eastAsia="en-US"/>
    </w:rPr>
  </w:style>
  <w:style w:type="paragraph" w:styleId="NormalWeb">
    <w:name w:val="Normal (Web)"/>
    <w:basedOn w:val="Normal"/>
    <w:uiPriority w:val="99"/>
    <w:rsid w:val="002112F9"/>
    <w:pPr>
      <w:spacing w:before="100" w:beforeAutospacing="1" w:after="100" w:afterAutospacing="1"/>
    </w:pPr>
    <w:rPr>
      <w:sz w:val="24"/>
      <w:szCs w:val="24"/>
      <w:lang w:eastAsia="en-GB"/>
    </w:rPr>
  </w:style>
  <w:style w:type="paragraph" w:styleId="Footer">
    <w:name w:val="footer"/>
    <w:basedOn w:val="Normal"/>
    <w:link w:val="FooterChar"/>
    <w:uiPriority w:val="99"/>
    <w:rsid w:val="002950DF"/>
    <w:pPr>
      <w:tabs>
        <w:tab w:val="center" w:pos="4153"/>
        <w:tab w:val="right" w:pos="8306"/>
      </w:tabs>
    </w:pPr>
  </w:style>
  <w:style w:type="character" w:customStyle="1" w:styleId="FooterChar">
    <w:name w:val="Footer Char"/>
    <w:basedOn w:val="DefaultParagraphFont"/>
    <w:link w:val="Footer"/>
    <w:uiPriority w:val="99"/>
    <w:rsid w:val="00BA1144"/>
    <w:rPr>
      <w:lang w:eastAsia="en-US"/>
    </w:rPr>
  </w:style>
  <w:style w:type="character" w:styleId="PageNumber">
    <w:name w:val="page number"/>
    <w:basedOn w:val="DefaultParagraphFont"/>
    <w:uiPriority w:val="99"/>
    <w:rsid w:val="002950DF"/>
  </w:style>
  <w:style w:type="paragraph" w:styleId="Header">
    <w:name w:val="header"/>
    <w:basedOn w:val="Normal"/>
    <w:link w:val="HeaderChar"/>
    <w:uiPriority w:val="99"/>
    <w:rsid w:val="00925611"/>
    <w:pPr>
      <w:tabs>
        <w:tab w:val="center" w:pos="4153"/>
        <w:tab w:val="right" w:pos="8306"/>
      </w:tabs>
    </w:pPr>
  </w:style>
  <w:style w:type="character" w:customStyle="1" w:styleId="HeaderChar">
    <w:name w:val="Header Char"/>
    <w:basedOn w:val="DefaultParagraphFont"/>
    <w:link w:val="Header"/>
    <w:uiPriority w:val="99"/>
    <w:semiHidden/>
    <w:rPr>
      <w:sz w:val="20"/>
      <w:szCs w:val="20"/>
      <w:lang w:eastAsia="en-US"/>
    </w:rPr>
  </w:style>
  <w:style w:type="paragraph" w:styleId="ListParagraph">
    <w:name w:val="List Paragraph"/>
    <w:basedOn w:val="Normal"/>
    <w:uiPriority w:val="99"/>
    <w:qFormat/>
    <w:rsid w:val="00550C24"/>
    <w:pPr>
      <w:ind w:left="720"/>
    </w:pPr>
  </w:style>
  <w:style w:type="paragraph" w:styleId="BalloonText">
    <w:name w:val="Balloon Text"/>
    <w:basedOn w:val="Normal"/>
    <w:link w:val="BalloonTextChar"/>
    <w:uiPriority w:val="99"/>
    <w:semiHidden/>
    <w:rsid w:val="00604699"/>
    <w:rPr>
      <w:rFonts w:ascii="Tahoma" w:hAnsi="Tahoma" w:cs="Tahoma"/>
      <w:sz w:val="16"/>
      <w:szCs w:val="16"/>
    </w:rPr>
  </w:style>
  <w:style w:type="character" w:customStyle="1" w:styleId="BalloonTextChar">
    <w:name w:val="Balloon Text Char"/>
    <w:basedOn w:val="DefaultParagraphFont"/>
    <w:link w:val="BalloonText"/>
    <w:uiPriority w:val="99"/>
    <w:semiHidden/>
    <w:rsid w:val="00604699"/>
    <w:rPr>
      <w:rFonts w:ascii="Tahoma" w:hAnsi="Tahoma" w:cs="Tahoma"/>
      <w:sz w:val="16"/>
      <w:szCs w:val="16"/>
      <w:lang w:eastAsia="en-US"/>
    </w:rPr>
  </w:style>
  <w:style w:type="character" w:styleId="Hyperlink">
    <w:name w:val="Hyperlink"/>
    <w:basedOn w:val="DefaultParagraphFont"/>
    <w:uiPriority w:val="99"/>
    <w:rsid w:val="001A4CE0"/>
    <w:rPr>
      <w:color w:val="0000FF"/>
      <w:u w:val="single"/>
    </w:rPr>
  </w:style>
</w:styles>
</file>

<file path=word/webSettings.xml><?xml version="1.0" encoding="utf-8"?>
<w:webSettings xmlns:r="http://schemas.openxmlformats.org/officeDocument/2006/relationships" xmlns:w="http://schemas.openxmlformats.org/wordprocessingml/2006/main">
  <w:divs>
    <w:div w:id="953823539">
      <w:marLeft w:val="0"/>
      <w:marRight w:val="0"/>
      <w:marTop w:val="0"/>
      <w:marBottom w:val="0"/>
      <w:divBdr>
        <w:top w:val="none" w:sz="0" w:space="0" w:color="auto"/>
        <w:left w:val="none" w:sz="0" w:space="0" w:color="auto"/>
        <w:bottom w:val="none" w:sz="0" w:space="0" w:color="auto"/>
        <w:right w:val="none" w:sz="0" w:space="0" w:color="auto"/>
      </w:divBdr>
    </w:div>
    <w:div w:id="9538235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469</TotalTime>
  <Pages>3</Pages>
  <Words>1047</Words>
  <Characters>5971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Elford</dc:title>
  <dc:subject/>
  <dc:creator>John</dc:creator>
  <cp:keywords/>
  <dc:description/>
  <cp:lastModifiedBy>Margaret</cp:lastModifiedBy>
  <cp:revision>7</cp:revision>
  <cp:lastPrinted>2014-07-18T07:32:00Z</cp:lastPrinted>
  <dcterms:created xsi:type="dcterms:W3CDTF">2014-07-17T13:04:00Z</dcterms:created>
  <dcterms:modified xsi:type="dcterms:W3CDTF">2014-07-18T07:50:00Z</dcterms:modified>
</cp:coreProperties>
</file>